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E12A04" w:rsidRDefault="00576877" w14:paraId="4F869C91" w14:textId="77777777" w:rsidP="00576877">
      <w:pPr>
        <w:pStyle w:val="Normal"/>
        <w:jc w:val="center"/>
      </w:pPr>
      <w:r>
        <w:rPr>
          <w:noProof/>
        </w:rPr>
        <w:drawing>
          <wp:inline distB="0" distL="0" distR="0" distT="0" wp14:anchorId="0AD658C5" wp14:editId="5C183370">
            <wp:extent cx="3101340" cy="957580"/>
            <wp:effectExtent l="0" t="0" r="3810" b="0"/>
            <wp:docPr id="1246040118" name="Picture 1" descr="A blue line drawing of a cat and a cros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  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rsidR="00F56989" w:rsidRDefault="00F56989" w14:paraId="7A31580A" w14:textId="77777777" w:rsidP="00F56989" w:rsidRPr="00C83231">
      <w:pPr>
        <w:pStyle w:val="Normal"/>
        <w:jc w:val="center"/>
        <w:spacing w:after="0"/>
        <w:rPr>
          <w:bCs/>
          <w:b/>
          <w:rFonts w:ascii="Arial" w:hAnsi="Arial Nova"/>
          <w:sz w:val="28"/>
          <w:szCs w:val="24"/>
        </w:rPr>
      </w:pPr>
      <w:r w:rsidRPr="00C83231">
        <w:rPr>
          <w:bCs/>
          <w:b/>
          <w:rFonts w:ascii="Arial" w:hAnsi="Arial Nova"/>
          <w:sz w:val="28"/>
          <w:szCs w:val="24"/>
        </w:rPr>
        <w:t>COLLECT, READINGS AND REFLECTION</w:t>
      </w:r>
    </w:p>
    <w:p w:rsidR="000609C0" w:rsidRDefault="00757066" w14:paraId="520B7104" w14:textId="5478D15A" w:rsidP="000609C0">
      <w:pPr>
        <w:pStyle w:val="Normal"/>
        <w:jc w:val="center"/>
        <w:spacing w:after="0"/>
        <w:rPr>
          <w:bCs/>
          <w:b/>
          <w:rFonts w:ascii="Arial" w:hAnsi="Arial Nova"/>
          <w:sz w:val="28"/>
          <w:szCs w:val="24"/>
        </w:rPr>
      </w:pPr>
      <w:r w:rsidRPr="6938999C">
        <w:rPr>
          <w:bCs/>
          <w:b/>
          <w:rFonts w:ascii="Arial" w:hAnsi="Arial Nova"/>
          <w:sz w:val="28"/>
          <w:szCs w:val="24"/>
        </w:rPr>
        <w:t xml:space="preserve">SUNDAY </w:t>
      </w:r>
      <w:r w:rsidR="001B0FC3">
        <w:rPr>
          <w:bCs/>
          <w:b/>
          <w:rFonts w:ascii="Arial" w:hAnsi="Arial Nova"/>
          <w:sz w:val="28"/>
          <w:szCs w:val="24"/>
        </w:rPr>
        <w:t>9</w:t>
      </w:r>
      <w:r w:rsidR="001833A2">
        <w:rPr>
          <w:bCs/>
          <w:b/>
          <w:rFonts w:ascii="Arial" w:hAnsi="Arial Nova"/>
          <w:sz w:val="28"/>
          <w:szCs w:val="24"/>
        </w:rPr>
        <w:t xml:space="preserve"> AUGUST </w:t>
      </w:r>
      <w:r w:rsidRPr="6938999C">
        <w:rPr>
          <w:bCs/>
          <w:b/>
          <w:rFonts w:ascii="Arial" w:hAnsi="Arial Nova"/>
          <w:sz w:val="28"/>
          <w:szCs w:val="24"/>
        </w:rPr>
        <w:t>202</w:t>
      </w:r>
      <w:r w:rsidR="006451D7">
        <w:rPr>
          <w:bCs/>
          <w:b/>
          <w:rFonts w:ascii="Arial" w:hAnsi="Arial Nova"/>
          <w:sz w:val="28"/>
          <w:szCs w:val="24"/>
        </w:rPr>
        <w:t>6</w:t>
      </w:r>
      <w:r w:rsidR="009F49CA" w:rsidRPr="6938999C">
        <w:rPr>
          <w:bCs/>
          <w:b/>
          <w:rFonts w:ascii="Arial" w:hAnsi="Arial Nova"/>
          <w:sz w:val="28"/>
          <w:szCs w:val="24"/>
        </w:rPr>
        <w:t xml:space="preserve"> </w:t>
      </w:r>
      <w:r w:rsidR="004B2C4D" w:rsidRPr="6938999C">
        <w:rPr>
          <w:bCs/>
          <w:b/>
          <w:rFonts w:ascii="Arial" w:hAnsi="Arial Nova"/>
          <w:sz w:val="28"/>
          <w:szCs w:val="24"/>
        </w:rPr>
        <w:t>–</w:t>
      </w:r>
      <w:r w:rsidRPr="6938999C">
        <w:rPr>
          <w:bCs/>
          <w:b/>
          <w:rFonts w:ascii="Arial" w:hAnsi="Arial Nova"/>
          <w:sz w:val="28"/>
          <w:szCs w:val="24"/>
        </w:rPr>
        <w:t xml:space="preserve"> </w:t>
      </w:r>
      <w:r w:rsidR="00192DF4">
        <w:rPr>
          <w:bCs/>
          <w:b/>
          <w:rFonts w:ascii="Arial" w:hAnsi="Arial Nova"/>
          <w:sz w:val="28"/>
          <w:szCs w:val="24"/>
        </w:rPr>
        <w:t xml:space="preserve">Trinity </w:t>
      </w:r>
      <w:r w:rsidR="001B0FC3">
        <w:rPr>
          <w:bCs/>
          <w:b/>
          <w:rFonts w:ascii="Arial" w:hAnsi="Arial Nova"/>
          <w:sz w:val="28"/>
          <w:szCs w:val="24"/>
        </w:rPr>
        <w:t>10</w:t>
      </w:r>
    </w:p>
    <w:p w:rsidR="6938999C" w:rsidRDefault="6938999C" w14:paraId="1BFB8A2F" w14:textId="77777777" w:rsidP="6938999C">
      <w:pPr>
        <w:pStyle w:val="Normal"/>
        <w:jc w:val="center"/>
        <w:spacing w:after="0"/>
        <w:rPr>
          <w:bCs/>
          <w:b/>
          <w:rFonts w:ascii="Arial Nova" w:hAnsi="Arial Nova"/>
          <w:sz w:val="24"/>
          <w:szCs w:val="24"/>
        </w:rPr>
      </w:pPr>
    </w:p>
    <w:p w:rsidR="000609C0" w:rsidRDefault="00F56989" w14:paraId="07474055" w14:textId="5CA17261" w:rsidP="00192DF4">
      <w:pPr>
        <w:pStyle w:val="Normal"/>
        <w:jc w:val="center"/>
        <w:spacing w:after="0" w:line="276" w:lineRule="auto"/>
        <w:rPr>
          <w:bCs/>
          <w:b/>
          <w:color w:val="C00000"/>
          <w:rFonts w:ascii="Arial" w:cs="Open Sans" w:hAnsi="Open Sans"/>
          <w:sz w:val="28"/>
          <w:szCs w:val="24"/>
        </w:rPr>
      </w:pPr>
      <w:r w:rsidRPr="6938999C">
        <w:rPr>
          <w:bCs/>
          <w:b/>
          <w:color w:val="C00000"/>
          <w:rFonts w:ascii="Arial" w:cs="Open Sans" w:hAnsi="Open Sans"/>
          <w:sz w:val="28"/>
          <w:szCs w:val="24"/>
        </w:rPr>
        <w:t>COLLECT</w:t>
      </w:r>
    </w:p>
    <w:p w:rsidR="001B0FC3" w:rsidRDefault="001B0FC3" w14:paraId="1CDFAB00"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Let your merciful ears, O Lord,</w:t>
      </w:r>
    </w:p>
    <w:p w:rsidR="001B0FC3" w:rsidRDefault="001B0FC3" w14:paraId="4BAFDD7D"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be open to the prayers of your humble servants;</w:t>
      </w:r>
    </w:p>
    <w:p w:rsidR="001B0FC3" w:rsidRDefault="001B0FC3" w14:paraId="34D0F0FB"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and that they may obtain their petitions</w:t>
      </w:r>
    </w:p>
    <w:p w:rsidR="001B0FC3" w:rsidRDefault="001B0FC3" w14:paraId="4EB9AE97"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make them to ask such things as shall please you;</w:t>
      </w:r>
    </w:p>
    <w:p w:rsidR="001B0FC3" w:rsidRDefault="001B0FC3" w14:paraId="446BB5CA"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through Jesus Christ your Son our Lord,</w:t>
      </w:r>
    </w:p>
    <w:p w:rsidR="001B0FC3" w:rsidRDefault="001B0FC3" w14:paraId="7329E58A"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who is alive and reigns with you,</w:t>
      </w:r>
    </w:p>
    <w:p w:rsidR="001B0FC3" w:rsidRDefault="001B0FC3" w14:paraId="2957D333"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in the unity of the Holy Spirit,</w:t>
      </w:r>
    </w:p>
    <w:p w:rsidR="001B0FC3" w:rsidRDefault="001B0FC3" w14:paraId="294E0CF1" w14:textId="77777777" w:rsidP="001B0FC3" w:rsidRPr="001B0FC3">
      <w:pPr>
        <w:pStyle w:val="Normal"/>
        <w:jc w:val="center"/>
        <w:spacing w:after="0" w:line="276" w:lineRule="auto"/>
        <w:rPr>
          <w:rFonts w:ascii="Arial" w:cs="Open Sans" w:hAnsi="Open Sans"/>
          <w:sz w:val="28"/>
          <w:szCs w:val="24"/>
        </w:rPr>
      </w:pPr>
      <w:r w:rsidRPr="001B0FC3">
        <w:rPr>
          <w:rFonts w:ascii="Arial" w:cs="Open Sans" w:hAnsi="Open Sans"/>
          <w:sz w:val="28"/>
          <w:szCs w:val="24"/>
        </w:rPr>
        <w:t>one God, now and for ever.</w:t>
      </w:r>
    </w:p>
    <w:p w:rsidR="006451D7" w:rsidRDefault="006451D7" w14:paraId="3DCB26C9" w14:textId="77777777" w:rsidP="00192DF4" w:rsidRPr="0080381A">
      <w:pPr>
        <w:pStyle w:val="Normal"/>
        <w:jc w:val="center"/>
        <w:spacing w:after="0" w:line="276" w:lineRule="auto"/>
        <w:rPr>
          <w:bCs/>
          <w:b/>
          <w:color w:val="C00000"/>
          <w:rFonts w:ascii="Open Sans" w:cs="Open Sans" w:hAnsi="Open Sans"/>
          <w:sz w:val="24"/>
          <w:szCs w:val="24"/>
        </w:rPr>
      </w:pPr>
    </w:p>
    <w:p w:rsidR="000609C0" w:rsidRDefault="000609C0" w14:paraId="55D608B0" w14:textId="77777777" w:rsidP="6938999C">
      <w:pPr>
        <w:pStyle w:val="Normal"/>
        <w:spacing w:after="0"/>
        <w:rPr>
          <w:bCs/>
          <w:b/>
          <w:rFonts w:ascii="Segoe UI Historic" w:cs="Segoe UI Historic" w:hAnsi="Segoe UI Historic"/>
          <w:sz w:val="24"/>
          <w:szCs w:val="24"/>
        </w:rPr>
      </w:pPr>
    </w:p>
    <w:p w:rsidR="000609C0" w:rsidRDefault="44A11A63" w14:paraId="62FE4749" w14:textId="10236A1E" w:rsidP="001833A2">
      <w:pPr>
        <w:pStyle w:val="Normal"/>
        <w:spacing w:after="0" w:line="240" w:lineRule="auto"/>
        <w:rPr>
          <w:bCs/>
          <w:spacing w:val="3"/>
          <w:b/>
          <w:color w:val="000000"/>
          <w:rFonts w:ascii="Arial" w:cs="Segoe UI Historic" w:hAnsi="Segoe UI Historic"/>
          <w:sz w:val="28"/>
          <w:szCs w:val="24"/>
          <w:shd w:fill="FFFFFF" w:color="auto" w:val="clear"/>
        </w:rPr>
      </w:pPr>
      <w:r w:rsidRPr="6938999C">
        <w:rPr>
          <w:bCs/>
          <w:b/>
          <w:rFonts w:ascii="Arial" w:cs="Segoe UI Historic" w:hAnsi="Segoe UI Historic"/>
          <w:sz w:val="28"/>
          <w:szCs w:val="24"/>
        </w:rPr>
        <w:t xml:space="preserve">Psalm </w:t>
      </w:r>
      <w:r w:rsidR="001B0FC3">
        <w:rPr>
          <w:bCs/>
          <w:spacing w:val="3"/>
          <w:b/>
          <w:color w:val="000000"/>
          <w:rFonts w:ascii="Arial" w:cs="Segoe UI Historic" w:hAnsi="Segoe UI Historic"/>
          <w:sz w:val="28"/>
          <w:szCs w:val="24"/>
          <w:shd w:fill="FFFFFF" w:color="auto" w:val="clear"/>
        </w:rPr>
        <w:t>85. 8-13</w:t>
      </w:r>
    </w:p>
    <w:p w:rsidR="001833A2" w:rsidRDefault="001833A2" w14:paraId="5D8BF208" w14:textId="77777777" w:rsidP="001833A2" w:rsidRPr="001833A2">
      <w:pPr>
        <w:pStyle w:val="Normal"/>
        <w:spacing w:after="0" w:line="240" w:lineRule="auto"/>
        <w:rPr>
          <w:bCs/>
          <w:spacing w:val="3"/>
          <w:b/>
          <w:color w:val="000000"/>
          <w:rFonts w:ascii="Segoe UI Historic" w:cs="Segoe UI Historic" w:hAnsi="Segoe UI Historic"/>
          <w:sz w:val="24"/>
          <w:szCs w:val="24"/>
          <w:shd w:fill="FFFFFF" w:color="auto" w:val="clear"/>
        </w:rPr>
      </w:pPr>
    </w:p>
    <w:p w:rsidR="001B0FC3" w:rsidRDefault="001B0FC3" w14:paraId="1FC87906" w14:textId="77777777" w:rsidP="001B0FC3" w:rsidRPr="001B0FC3">
      <w:pPr>
        <w:shd w:fill="FFFFFF" w:color="auto" w:val="clear"/>
        <w:pStyle w:val="Normal"/>
        <w:ind w:left="240"/>
        <w:ind w:hanging="24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8    I will listen to what the Lord God will say,  </w:t>
      </w:r>
      <w:r w:rsidRPr="001B0FC3">
        <w:rPr>
          <w:spacing w:val="3"/>
          <w:rStyle w:val="sorts"/>
          <w:color w:val="FF0000"/>
          <w:rFonts w:ascii="Arial" w:cs="Segoe UI Symbol" w:hAnsi="Segoe UI Symbol"/>
          <w:sz w:val="28"/>
        </w:rPr>
        <w:t>♦</w:t>
      </w:r>
    </w:p>
    <w:p w:rsidR="001B0FC3" w:rsidRDefault="001B0FC3" w14:paraId="68D7B132" w14:textId="77777777" w:rsidP="001B0FC3" w:rsidRPr="001B0FC3">
      <w:pPr>
        <w:shd w:fill="FFFFFF" w:color="auto" w:val="clear"/>
        <w:pStyle w:val="Normal"/>
        <w:ind w:left="720"/>
        <w:ind w:hanging="336"/>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for he shall speak peace to his people and to the faithful,</w:t>
      </w:r>
    </w:p>
    <w:p w:rsidR="001B0FC3" w:rsidRDefault="001B0FC3" w14:paraId="35B5B916" w14:textId="77777777" w:rsidP="001B0FC3" w:rsidRPr="001B0FC3">
      <w:pPr>
        <w:shd w:fill="FFFFFF" w:color="auto" w:val="clear"/>
        <w:pStyle w:val="Normal"/>
        <w:ind w:left="72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that they turn not again to folly.</w:t>
      </w:r>
    </w:p>
    <w:p w:rsidR="001B0FC3" w:rsidRDefault="001B0FC3" w14:paraId="178A4661" w14:textId="77777777" w:rsidP="001B0FC3" w:rsidRPr="001B0FC3">
      <w:pPr>
        <w:shd w:fill="FFFFFF" w:color="auto" w:val="clear"/>
        <w:pStyle w:val="Normal"/>
        <w:ind w:left="240"/>
        <w:ind w:hanging="24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9    Truly, his salvation is near to those who fear him,  </w:t>
      </w:r>
      <w:r w:rsidRPr="001B0FC3">
        <w:rPr>
          <w:spacing w:val="3"/>
          <w:rStyle w:val="sorts"/>
          <w:color w:val="FF0000"/>
          <w:rFonts w:ascii="Arial" w:cs="Segoe UI Symbol" w:hAnsi="Segoe UI Symbol"/>
          <w:sz w:val="28"/>
        </w:rPr>
        <w:t>♦</w:t>
      </w:r>
    </w:p>
    <w:p w:rsidR="001B0FC3" w:rsidRDefault="001B0FC3" w14:paraId="2EBAB25C" w14:textId="3E4FEC58" w:rsidP="001B0FC3" w:rsidRPr="001B0FC3">
      <w:pPr>
        <w:shd w:fill="FFFFFF" w:color="auto" w:val="clear"/>
        <w:pStyle w:val="Normal"/>
        <w:ind w:left="720"/>
        <w:ind w:hanging="336"/>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that his glory may dwell in our land. </w:t>
      </w:r>
    </w:p>
    <w:p w:rsidR="001B0FC3" w:rsidRDefault="001B0FC3" w14:paraId="4B5932F6" w14:textId="77777777" w:rsidP="001B0FC3" w:rsidRPr="001B0FC3">
      <w:pPr>
        <w:shd w:fill="FFFFFF" w:color="auto" w:val="clear"/>
        <w:pStyle w:val="Normal"/>
        <w:ind w:left="240"/>
        <w:ind w:hanging="24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10  Mercy and truth are met together,  </w:t>
      </w:r>
      <w:r w:rsidRPr="001B0FC3">
        <w:rPr>
          <w:spacing w:val="3"/>
          <w:rStyle w:val="sorts"/>
          <w:color w:val="FF0000"/>
          <w:rFonts w:ascii="Arial" w:cs="Segoe UI Symbol" w:hAnsi="Segoe UI Symbol"/>
          <w:sz w:val="28"/>
        </w:rPr>
        <w:t>♦</w:t>
      </w:r>
    </w:p>
    <w:p w:rsidR="001B0FC3" w:rsidRDefault="001B0FC3" w14:paraId="3804E268" w14:textId="77777777" w:rsidP="001B0FC3" w:rsidRPr="001B0FC3">
      <w:pPr>
        <w:shd w:fill="FFFFFF" w:color="auto" w:val="clear"/>
        <w:pStyle w:val="Normal"/>
        <w:ind w:left="720"/>
        <w:ind w:hanging="336"/>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righteousness and peace have kissed each other;</w:t>
      </w:r>
    </w:p>
    <w:p w:rsidR="001B0FC3" w:rsidRDefault="001B0FC3" w14:paraId="2E6E7DDC" w14:textId="77777777" w:rsidP="001B0FC3" w:rsidRPr="001B0FC3">
      <w:pPr>
        <w:shd w:fill="FFFFFF" w:color="auto" w:val="clear"/>
        <w:pStyle w:val="Normal"/>
        <w:ind w:left="240"/>
        <w:ind w:hanging="24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11  Truth shall spring up from the earth  </w:t>
      </w:r>
      <w:r w:rsidRPr="001B0FC3">
        <w:rPr>
          <w:spacing w:val="3"/>
          <w:rStyle w:val="sorts"/>
          <w:color w:val="FF0000"/>
          <w:rFonts w:ascii="Arial" w:cs="Segoe UI Symbol" w:hAnsi="Segoe UI Symbol"/>
          <w:sz w:val="28"/>
        </w:rPr>
        <w:t>♦</w:t>
      </w:r>
    </w:p>
    <w:p w:rsidR="001B0FC3" w:rsidRDefault="001B0FC3" w14:paraId="5FDF1EBC" w14:textId="77777777" w:rsidP="001B0FC3" w:rsidRPr="001B0FC3">
      <w:pPr>
        <w:shd w:fill="FFFFFF" w:color="auto" w:val="clear"/>
        <w:pStyle w:val="Normal"/>
        <w:ind w:left="720"/>
        <w:ind w:hanging="336"/>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and righteousness look down from heaven.</w:t>
      </w:r>
    </w:p>
    <w:p w:rsidR="001B0FC3" w:rsidRDefault="001B0FC3" w14:paraId="0DAB0CE2" w14:textId="77777777" w:rsidP="001B0FC3" w:rsidRPr="001B0FC3">
      <w:pPr>
        <w:shd w:fill="FFFFFF" w:color="auto" w:val="clear"/>
        <w:pStyle w:val="Normal"/>
        <w:ind w:left="240"/>
        <w:ind w:hanging="24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12  The Lord will indeed give all that is good,  </w:t>
      </w:r>
      <w:r w:rsidRPr="001B0FC3">
        <w:rPr>
          <w:spacing w:val="3"/>
          <w:rStyle w:val="sorts"/>
          <w:color w:val="FF0000"/>
          <w:rFonts w:ascii="Arial" w:cs="Segoe UI Symbol" w:hAnsi="Segoe UI Symbol"/>
          <w:sz w:val="28"/>
        </w:rPr>
        <w:t>♦</w:t>
      </w:r>
    </w:p>
    <w:p w:rsidR="001B0FC3" w:rsidRDefault="001B0FC3" w14:paraId="7619F3DE" w14:textId="77777777" w:rsidP="001B0FC3" w:rsidRPr="001B0FC3">
      <w:pPr>
        <w:shd w:fill="FFFFFF" w:color="auto" w:val="clear"/>
        <w:pStyle w:val="Normal"/>
        <w:ind w:left="720"/>
        <w:ind w:hanging="336"/>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and our land will yield its increase.</w:t>
      </w:r>
    </w:p>
    <w:p w:rsidR="001B0FC3" w:rsidRDefault="001B0FC3" w14:paraId="5CAD8D93" w14:textId="77777777" w:rsidP="001B0FC3" w:rsidRPr="001B0FC3">
      <w:pPr>
        <w:shd w:fill="FFFFFF" w:color="auto" w:val="clear"/>
        <w:pStyle w:val="Normal"/>
        <w:ind w:left="240"/>
        <w:ind w:hanging="240"/>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13  Righteousness shall go before him  </w:t>
      </w:r>
      <w:r w:rsidRPr="001B0FC3">
        <w:rPr>
          <w:spacing w:val="3"/>
          <w:rStyle w:val="sorts"/>
          <w:color w:val="FF0000"/>
          <w:rFonts w:ascii="Arial" w:cs="Segoe UI Symbol" w:hAnsi="Segoe UI Symbol"/>
          <w:sz w:val="28"/>
        </w:rPr>
        <w:t>♦</w:t>
      </w:r>
    </w:p>
    <w:p w:rsidR="001B0FC3" w:rsidRDefault="001B0FC3" w14:paraId="091D190C" w14:textId="77777777" w:rsidP="001B0FC3" w:rsidRPr="001B0FC3">
      <w:pPr>
        <w:shd w:fill="FFFFFF" w:color="auto" w:val="clear"/>
        <w:pStyle w:val="Normal"/>
        <w:ind w:left="720"/>
        <w:ind w:hanging="336"/>
        <w:spacing w:before="0" w:beforeAutospacing="0" w:after="0" w:afterAutospacing="0" w:line="450" w:lineRule="atLeast"/>
        <w:rPr>
          <w:spacing w:val="3"/>
          <w:color w:val="000000"/>
          <w:rFonts w:ascii="Arial" w:cs="Segoe UI Historic" w:hAnsi="Segoe UI Historic"/>
          <w:sz w:val="28"/>
        </w:rPr>
      </w:pPr>
      <w:r w:rsidRPr="001B0FC3">
        <w:rPr>
          <w:spacing w:val="3"/>
          <w:color w:val="000000"/>
          <w:rFonts w:ascii="Arial" w:cs="Segoe UI Historic" w:hAnsi="Segoe UI Historic"/>
          <w:sz w:val="28"/>
        </w:rPr>
        <w:t>and direct his steps in the way.</w:t>
      </w:r>
    </w:p>
    <w:p w:rsidR="006451D7" w:rsidRDefault="006451D7" w14:paraId="593716B0" w14:textId="77777777" w:rsidP="6938999C" w:rsidRPr="001B0FC3">
      <w:pPr>
        <w:pStyle w:val="Normal"/>
        <w:spacing w:after="0"/>
        <w:rPr>
          <w:bCs/>
          <w:b/>
          <w:color w:val="000000"/>
          <w:rFonts w:ascii="Segoe UI Historic" w:cs="Segoe UI Historic" w:eastAsia="Segoe UI Historic" w:hAnsi="Segoe UI Historic"/>
          <w:sz w:val="32"/>
          <w:szCs w:val="32"/>
        </w:rPr>
      </w:pPr>
    </w:p>
    <w:p w:rsidR="006451D7" w:rsidRDefault="006451D7" w14:paraId="70FC09CF" w14:textId="77777777" w:rsidP="6938999C" w:rsidRPr="001B0FC3">
      <w:pPr>
        <w:pStyle w:val="Normal"/>
        <w:spacing w:after="0"/>
        <w:rPr>
          <w:bCs/>
          <w:b/>
          <w:color w:val="000000"/>
          <w:rFonts w:ascii="Segoe UI Historic" w:cs="Segoe UI Historic" w:eastAsia="Segoe UI Historic" w:hAnsi="Segoe UI Historic"/>
          <w:sz w:val="32"/>
          <w:szCs w:val="32"/>
        </w:rPr>
      </w:pPr>
    </w:p>
    <w:p w:rsidR="006451D7" w:rsidRDefault="006451D7" w14:paraId="01718DD4" w14:textId="77777777" w:rsidP="6938999C">
      <w:pPr>
        <w:pStyle w:val="Normal"/>
        <w:spacing w:after="0"/>
        <w:rPr>
          <w:bCs/>
          <w:b/>
          <w:color w:val="000000"/>
          <w:rFonts w:ascii="Segoe UI Historic" w:cs="Segoe UI Historic" w:eastAsia="Segoe UI Historic" w:hAnsi="Segoe UI Historic"/>
          <w:sz w:val="28"/>
          <w:szCs w:val="28"/>
        </w:rPr>
      </w:pPr>
    </w:p>
    <w:p w:rsidR="006451D7" w:rsidRDefault="006451D7" w14:paraId="59AB1A4C" w14:textId="77777777" w:rsidP="6938999C">
      <w:pPr>
        <w:pStyle w:val="Normal"/>
        <w:spacing w:after="0"/>
        <w:rPr>
          <w:bCs/>
          <w:b/>
          <w:color w:val="000000"/>
          <w:rFonts w:ascii="Segoe UI Historic" w:cs="Segoe UI Historic" w:eastAsia="Segoe UI Historic" w:hAnsi="Segoe UI Historic"/>
          <w:sz w:val="28"/>
          <w:szCs w:val="28"/>
        </w:rPr>
      </w:pPr>
    </w:p>
    <w:p w:rsidR="006451D7" w:rsidRDefault="006451D7" w14:paraId="2F3B15A5" w14:textId="77777777" w:rsidP="6938999C">
      <w:pPr>
        <w:pStyle w:val="Normal"/>
        <w:spacing w:after="0"/>
        <w:rPr>
          <w:bCs/>
          <w:b/>
          <w:color w:val="000000"/>
          <w:rFonts w:ascii="Segoe UI Historic" w:cs="Segoe UI Historic" w:eastAsia="Segoe UI Historic" w:hAnsi="Segoe UI Historic"/>
          <w:sz w:val="28"/>
          <w:szCs w:val="28"/>
        </w:rPr>
      </w:pPr>
    </w:p>
    <w:p w:rsidR="00A52F9A" w:rsidRDefault="00A52F9A" w14:paraId="324E4BDA" w14:textId="77777777" w:rsidP="6938999C">
      <w:pPr>
        <w:pStyle w:val="Normal"/>
        <w:spacing w:after="0"/>
        <w:rPr>
          <w:bCs/>
          <w:b/>
          <w:color w:val="000000"/>
          <w:rFonts w:ascii="Segoe UI Historic" w:cs="Segoe UI Historic" w:eastAsia="Segoe UI Historic" w:hAnsi="Segoe UI Historic"/>
          <w:sz w:val="28"/>
          <w:szCs w:val="28"/>
        </w:rPr>
      </w:pPr>
    </w:p>
    <w:p w:rsidR="00A52F9A" w:rsidRDefault="00A52F9A" w14:paraId="7C0297E6" w14:textId="77777777" w:rsidP="6938999C">
      <w:pPr>
        <w:pStyle w:val="Normal"/>
        <w:spacing w:after="0"/>
        <w:rPr>
          <w:bCs/>
          <w:b/>
          <w:color w:val="000000"/>
          <w:rFonts w:ascii="Segoe UI Historic" w:cs="Segoe UI Historic" w:eastAsia="Segoe UI Historic" w:hAnsi="Segoe UI Historic"/>
          <w:sz w:val="28"/>
          <w:szCs w:val="28"/>
        </w:rPr>
      </w:pPr>
    </w:p>
    <w:p w:rsidR="00A52F9A" w:rsidRDefault="00A52F9A" w14:paraId="75FAAC2E" w14:textId="77777777" w:rsidP="6938999C">
      <w:pPr>
        <w:pStyle w:val="Normal"/>
        <w:spacing w:after="0"/>
        <w:rPr>
          <w:bCs/>
          <w:b/>
          <w:color w:val="000000"/>
          <w:rFonts w:ascii="Segoe UI Historic" w:cs="Segoe UI Historic" w:eastAsia="Segoe UI Historic" w:hAnsi="Segoe UI Historic"/>
          <w:sz w:val="28"/>
          <w:szCs w:val="28"/>
        </w:rPr>
      </w:pPr>
    </w:p>
    <w:p w:rsidR="00A52F9A" w:rsidRDefault="00A52F9A" w14:paraId="68294F8E" w14:textId="77777777" w:rsidP="6938999C">
      <w:pPr>
        <w:pStyle w:val="Normal"/>
        <w:spacing w:after="0"/>
        <w:rPr>
          <w:bCs/>
          <w:b/>
          <w:color w:val="000000"/>
          <w:rFonts w:ascii="Segoe UI Historic" w:cs="Segoe UI Historic" w:eastAsia="Segoe UI Historic" w:hAnsi="Segoe UI Historic"/>
          <w:sz w:val="28"/>
          <w:szCs w:val="28"/>
        </w:rPr>
      </w:pPr>
    </w:p>
    <w:p w:rsidR="00B3657E" w:rsidRDefault="7B26B1EB" w14:paraId="5001B9FF" w14:textId="3F5A5CE2" w:rsidP="6938999C">
      <w:pPr>
        <w:pStyle w:val="Normal"/>
        <w:spacing w:after="0"/>
        <w:rPr>
          <w:bCs/>
          <w:b/>
          <w:rFonts w:ascii="Arial" w:cs="Segoe UI Historic" w:eastAsia="Segoe UI Historic" w:hAnsi="Segoe UI Historic"/>
          <w:sz w:val="28"/>
          <w:szCs w:val="28"/>
        </w:rPr>
      </w:pPr>
      <w:r w:rsidRPr="6938999C">
        <w:rPr>
          <w:bCs/>
          <w:b/>
          <w:color w:val="000000"/>
          <w:rFonts w:ascii="Arial" w:cs="Segoe UI Historic" w:eastAsia="Segoe UI Historic" w:hAnsi="Segoe UI Historic"/>
          <w:sz w:val="28"/>
          <w:szCs w:val="28"/>
        </w:rPr>
        <w:t xml:space="preserve">A reading from the </w:t>
      </w:r>
      <w:r w:rsidR="00B16E22">
        <w:rPr>
          <w:bCs/>
          <w:b/>
          <w:color w:val="000000"/>
          <w:rFonts w:ascii="Arial" w:cs="Segoe UI Historic" w:eastAsia="Segoe UI Historic" w:hAnsi="Segoe UI Historic"/>
          <w:sz w:val="28"/>
          <w:szCs w:val="28"/>
        </w:rPr>
        <w:t>l</w:t>
      </w:r>
      <w:r w:rsidRPr="6938999C">
        <w:rPr>
          <w:bCs/>
          <w:b/>
          <w:color w:val="000000"/>
          <w:rFonts w:ascii="Arial" w:cs="Segoe UI Historic" w:eastAsia="Segoe UI Historic" w:hAnsi="Segoe UI Historic"/>
          <w:sz w:val="28"/>
          <w:szCs w:val="28"/>
        </w:rPr>
        <w:t xml:space="preserve">etter to </w:t>
      </w:r>
      <w:r w:rsidR="00192DF4">
        <w:rPr>
          <w:bCs/>
          <w:b/>
          <w:color w:val="000000"/>
          <w:rFonts w:ascii="Arial" w:cs="Segoe UI Historic" w:eastAsia="Segoe UI Historic" w:hAnsi="Segoe UI Historic"/>
          <w:sz w:val="28"/>
          <w:szCs w:val="28"/>
        </w:rPr>
        <w:t xml:space="preserve">the </w:t>
      </w:r>
      <w:r w:rsidR="006451D7">
        <w:rPr>
          <w:bCs/>
          <w:b/>
          <w:color w:val="000000"/>
          <w:rFonts w:ascii="Arial" w:cs="Segoe UI Historic" w:eastAsia="Segoe UI Historic" w:hAnsi="Segoe UI Historic"/>
          <w:sz w:val="28"/>
          <w:szCs w:val="28"/>
        </w:rPr>
        <w:t>Romans</w:t>
      </w:r>
      <w:r w:rsidR="000609C0">
        <w:rPr>
          <w:bCs/>
          <w:b/>
          <w:color w:val="000000"/>
          <w:rFonts w:ascii="Arial" w:cs="Segoe UI Historic" w:eastAsia="Segoe UI Historic" w:hAnsi="Segoe UI Historic"/>
          <w:sz w:val="28"/>
          <w:szCs w:val="28"/>
        </w:rPr>
        <w:t xml:space="preserve">, </w:t>
      </w:r>
      <w:r w:rsidR="00B3657E" w:rsidRPr="6938999C">
        <w:rPr>
          <w:bCs/>
          <w:b/>
          <w:rFonts w:ascii="Arial" w:cs="Segoe UI Historic" w:eastAsia="Segoe UI Historic" w:hAnsi="Segoe UI Historic"/>
          <w:sz w:val="28"/>
          <w:szCs w:val="28"/>
        </w:rPr>
        <w:t xml:space="preserve">chapter </w:t>
      </w:r>
      <w:r w:rsidR="001B0FC3">
        <w:rPr>
          <w:bCs/>
          <w:b/>
          <w:rFonts w:ascii="Arial" w:cs="Segoe UI Historic" w:eastAsia="Segoe UI Historic" w:hAnsi="Segoe UI Historic"/>
          <w:sz w:val="28"/>
          <w:szCs w:val="28"/>
        </w:rPr>
        <w:t>10</w:t>
      </w:r>
      <w:r w:rsidR="000A5687" w:rsidRPr="6938999C">
        <w:rPr>
          <w:bCs/>
          <w:b/>
          <w:rFonts w:ascii="Arial" w:cs="Segoe UI Historic" w:eastAsia="Segoe UI Historic" w:hAnsi="Segoe UI Historic"/>
          <w:sz w:val="28"/>
          <w:szCs w:val="28"/>
        </w:rPr>
        <w:t xml:space="preserve">, verses </w:t>
      </w:r>
      <w:r w:rsidR="001B0FC3">
        <w:rPr>
          <w:bCs/>
          <w:b/>
          <w:rFonts w:ascii="Arial" w:cs="Segoe UI Historic" w:eastAsia="Segoe UI Historic" w:hAnsi="Segoe UI Historic"/>
          <w:sz w:val="28"/>
          <w:szCs w:val="28"/>
        </w:rPr>
        <w:t>5-15</w:t>
      </w:r>
      <w:r w:rsidR="002D48F8">
        <w:rPr>
          <w:bCs/>
          <w:b/>
          <w:rFonts w:ascii="Arial" w:cs="Segoe UI Historic" w:eastAsia="Segoe UI Historic" w:hAnsi="Segoe UI Historic"/>
          <w:sz w:val="28"/>
          <w:szCs w:val="28"/>
        </w:rPr>
        <w:t>.</w:t>
      </w:r>
    </w:p>
    <w:p w:rsidR="00131B15" w:rsidRDefault="00131B15" w14:paraId="1FCB948C" w14:textId="77777777" w:rsidP="6938999C">
      <w:pPr>
        <w:pStyle w:val="Normal"/>
        <w:spacing w:line="276" w:lineRule="auto"/>
        <w:rPr>
          <w:rFonts w:ascii="Segoe UI Historic" w:cs="Segoe UI Historic" w:eastAsia="Segoe UI Historic" w:hAnsi="Segoe UI Historic"/>
          <w:sz w:val="26"/>
          <w:szCs w:val="26"/>
        </w:rPr>
      </w:pPr>
    </w:p>
    <w:p w:rsidR="001B0FC3" w:rsidRDefault="001B0FC3" w14:paraId="7BD1D51B" w14:textId="77777777" w:rsidP="001B0FC3" w:rsidRPr="001B0FC3">
      <w:pPr>
        <w:pStyle w:val="Normal"/>
        <w:spacing w:line="276" w:lineRule="auto"/>
        <w:rPr>
          <w:rFonts w:ascii="Arial" w:cs="Segoe UI Historic" w:eastAsia="Segoe UI Historic" w:hAnsi="Segoe UI Historic"/>
          <w:sz w:val="28"/>
          <w:szCs w:val="26"/>
        </w:rPr>
      </w:pPr>
      <w:r w:rsidRPr="001B0FC3">
        <w:rPr>
          <w:rFonts w:ascii="Arial" w:cs="Segoe UI Historic" w:eastAsia="Segoe UI Historic" w:hAnsi="Segoe UI Historic"/>
          <w:sz w:val="28"/>
          <w:szCs w:val="26"/>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rsidR="001B0FC3" w:rsidRDefault="001B0FC3" w14:paraId="3BE9794D" w14:textId="77777777" w:rsidP="001B0FC3" w:rsidRPr="001B0FC3">
      <w:pPr>
        <w:pStyle w:val="Normal"/>
        <w:spacing w:line="276" w:lineRule="auto"/>
        <w:rPr>
          <w:rFonts w:ascii="Arial" w:cs="Segoe UI Historic" w:eastAsia="Segoe UI Historic" w:hAnsi="Segoe UI Historic"/>
          <w:sz w:val="28"/>
          <w:szCs w:val="26"/>
        </w:rPr>
      </w:pPr>
      <w:r w:rsidRPr="001B0FC3">
        <w:rPr>
          <w:rFonts w:ascii="Arial" w:cs="Segoe UI Historic" w:eastAsia="Segoe UI Historic" w:hAnsi="Segoe UI Historic"/>
          <w:sz w:val="28"/>
          <w:szCs w:val="26"/>
        </w:rPr>
        <w:t>‘The word is near you,</w:t>
      </w:r>
      <w:r>
        <w:rPr>
          <w:rFonts w:ascii="Arial" w:cs="Segoe UI Historic" w:eastAsia="Segoe UI Historic" w:hAnsi="Segoe UI Historic"/>
          <w:sz w:val="28"/>
          <w:szCs w:val="26"/>
        </w:rPr>
        <w:br/>
      </w:r>
      <w:r>
        <w:rPr>
          <w:rFonts w:ascii="Arial" w:cs="Segoe UI Historic" w:eastAsia="Segoe UI Historic" w:hAnsi="Segoe UI Historic"/>
          <w:sz w:val="28"/>
          <w:szCs w:val="26"/>
        </w:rPr>
        <w:t>    on your lips and in your heart’</w:t>
      </w:r>
    </w:p>
    <w:p w:rsidR="001B0FC3" w:rsidRDefault="001B0FC3" w14:paraId="06DF48A2" w14:textId="77777777" w:rsidP="001B0FC3" w:rsidRPr="001B0FC3">
      <w:pPr>
        <w:pStyle w:val="Normal"/>
        <w:spacing w:line="276" w:lineRule="auto"/>
        <w:rPr>
          <w:rFonts w:ascii="Arial" w:cs="Segoe UI Historic" w:eastAsia="Segoe UI Historic" w:hAnsi="Segoe UI Historic"/>
          <w:sz w:val="28"/>
          <w:szCs w:val="26"/>
        </w:rPr>
      </w:pPr>
      <w:r w:rsidRPr="001B0FC3">
        <w:rPr>
          <w:rFonts w:ascii="Arial" w:cs="Segoe UI Historic" w:eastAsia="Segoe UI Historic" w:hAnsi="Segoe UI Historic"/>
          <w:sz w:val="28"/>
          <w:szCs w:val="26"/>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rsidR="001B0FC3" w:rsidRDefault="001B0FC3" w14:paraId="3EF2112B" w14:textId="77777777" w:rsidP="001B0FC3" w:rsidRPr="001B0FC3">
      <w:pPr>
        <w:pStyle w:val="Normal"/>
        <w:spacing w:line="276" w:lineRule="auto"/>
        <w:rPr>
          <w:rFonts w:ascii="Arial" w:cs="Segoe UI Historic" w:eastAsia="Segoe UI Historic" w:hAnsi="Segoe UI Historic"/>
          <w:sz w:val="28"/>
          <w:szCs w:val="26"/>
        </w:rPr>
      </w:pPr>
      <w:r w:rsidRPr="001B0FC3">
        <w:rPr>
          <w:rFonts w:ascii="Arial" w:cs="Segoe UI Historic" w:eastAsia="Segoe UI Historic" w:hAnsi="Segoe UI Historic"/>
          <w:sz w:val="28"/>
          <w:szCs w:val="26"/>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rsidR="001B0FC3" w:rsidRDefault="001B0FC3" w14:paraId="0411B0A1" w14:textId="77777777" w:rsidP="6938999C">
      <w:pPr>
        <w:pStyle w:val="Normal"/>
        <w:spacing w:line="276" w:lineRule="auto"/>
        <w:rPr>
          <w:rFonts w:ascii="Segoe UI Historic" w:cs="Segoe UI Historic" w:eastAsia="Segoe UI Historic" w:hAnsi="Segoe UI Historic"/>
          <w:sz w:val="26"/>
          <w:szCs w:val="26"/>
        </w:rPr>
      </w:pPr>
    </w:p>
    <w:p w:rsidR="009F49CA" w:rsidRDefault="00B3657E" w14:paraId="404ACC3C" w14:textId="08AA3075" w:rsidP="6938999C" w:rsidRPr="00192DF4">
      <w:pPr>
        <w:pStyle w:val="Normal"/>
        <w:spacing w:line="276" w:lineRule="auto"/>
        <w:rPr>
          <w:rFonts w:ascii="Arial" w:cs="Segoe UI Historic" w:eastAsia="Segoe UI Historic" w:hAnsi="Segoe UI Historic"/>
          <w:sz w:val="28"/>
          <w:szCs w:val="26"/>
        </w:rPr>
      </w:pPr>
      <w:r w:rsidRPr="00192DF4">
        <w:rPr>
          <w:rFonts w:ascii="Arial" w:cs="Segoe UI Historic" w:eastAsia="Segoe UI Historic" w:hAnsi="Segoe UI Historic"/>
          <w:sz w:val="28"/>
          <w:szCs w:val="26"/>
        </w:rPr>
        <w:t>This is</w:t>
      </w:r>
      <w:r w:rsidR="009F49CA" w:rsidRPr="00192DF4">
        <w:rPr>
          <w:rFonts w:ascii="Arial" w:cs="Segoe UI Historic" w:eastAsia="Segoe UI Historic" w:hAnsi="Segoe UI Historic"/>
          <w:sz w:val="28"/>
          <w:szCs w:val="26"/>
        </w:rPr>
        <w:t xml:space="preserve"> the word of the Lord.</w:t>
      </w:r>
    </w:p>
    <w:p w:rsidR="009F49CA" w:rsidRDefault="009F49CA" w14:paraId="1089F763" w14:textId="77777777" w:rsidP="6938999C" w:rsidRPr="00192DF4">
      <w:pPr>
        <w:pStyle w:val="Normal"/>
        <w:spacing w:line="276" w:lineRule="auto"/>
        <w:rPr>
          <w:rFonts w:ascii="Arial" w:cs="Segoe UI Historic" w:hAnsi="Segoe UI Historic"/>
          <w:sz w:val="28"/>
          <w:szCs w:val="26"/>
        </w:rPr>
      </w:pPr>
      <w:r w:rsidRPr="00192DF4">
        <w:rPr>
          <w:bCs/>
          <w:b/>
          <w:rFonts w:ascii="Arial" w:cs="Segoe UI Historic" w:eastAsia="Segoe UI Historic" w:hAnsi="Segoe UI Historic"/>
          <w:sz w:val="28"/>
          <w:szCs w:val="26"/>
        </w:rPr>
        <w:t>Thanks be to God.</w:t>
      </w:r>
      <w:r>
        <w:rPr>
          <w:rFonts w:ascii="Segoe UI Historic" w:cs="Segoe UI Historic" w:hAnsi="Segoe UI Historic"/>
          <w:sz w:val="26"/>
          <w:szCs w:val="26"/>
        </w:rPr>
        <w:br w:type="page"/>
      </w:r>
    </w:p>
    <w:p w:rsidR="00446771" w:rsidRDefault="00446771" w14:paraId="17E43F6C"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Normal"/>
        <w:spacing w:before="0" w:beforeAutospacing="0" w:after="0" w:afterAutospacing="0"/>
        <w:rPr>
          <w:iCs/>
          <w:b/>
          <w:i/>
          <w:color w:val="C00000"/>
          <w:rFonts w:ascii="Arial" w:cs="Segoe UI" w:hAnsi="Segoe UI"/>
          <w:sz w:val="20"/>
          <w:szCs w:val="20"/>
        </w:rPr>
      </w:pPr>
      <w:r w:rsidRPr="00783C08">
        <w:rPr>
          <w:iCs/>
          <w:b/>
          <w:i/>
          <w:color w:val="C00000"/>
          <w:rFonts w:ascii="Arial" w:cs="Segoe UI" w:hAnsi="Segoe UI"/>
          <w:sz w:val="20"/>
          <w:szCs w:val="20"/>
        </w:rPr>
        <w:t>At</w:t>
        <w:lastRenderedPageBreak/>
      </w:r>
      <w:r w:rsidR="00654681" w:rsidRPr="00783C08">
        <w:rPr>
          <w:iCs/>
          <w:b/>
          <w:i/>
          <w:color w:val="C00000"/>
          <w:rFonts w:ascii="Arial" w:cs="Segoe UI" w:hAnsi="Segoe UI"/>
          <w:sz w:val="20"/>
          <w:szCs w:val="20"/>
        </w:rPr>
        <w:t xml:space="preserve"> Morning Prayer, the </w:t>
      </w:r>
      <w:r w:rsidR="003A4AD3" w:rsidRPr="00783C08">
        <w:rPr>
          <w:iCs/>
          <w:b/>
          <w:i/>
          <w:color w:val="C00000"/>
          <w:rFonts w:ascii="Arial" w:cs="Segoe UI" w:hAnsi="Segoe UI"/>
          <w:sz w:val="20"/>
          <w:szCs w:val="20"/>
        </w:rPr>
        <w:t>Gospel</w:t>
      </w:r>
      <w:r w:rsidR="00654681" w:rsidRPr="00783C08">
        <w:rPr>
          <w:iCs/>
          <w:b/>
          <w:i/>
          <w:color w:val="C00000"/>
          <w:rFonts w:ascii="Arial" w:cs="Segoe UI" w:hAnsi="Segoe UI"/>
          <w:sz w:val="20"/>
          <w:szCs w:val="20"/>
        </w:rPr>
        <w:t xml:space="preserve"> is simply the second reading, people sit to hear it and is introduced in the same way as the first</w:t>
      </w:r>
      <w:r w:rsidRPr="00783C08">
        <w:rPr>
          <w:iCs/>
          <w:b/>
          <w:i/>
          <w:color w:val="C00000"/>
          <w:rFonts w:ascii="Arial" w:cs="Segoe UI" w:hAnsi="Segoe UI"/>
          <w:sz w:val="20"/>
          <w:szCs w:val="20"/>
        </w:rPr>
        <w:t>:</w:t>
      </w:r>
    </w:p>
    <w:p w:rsidR="00654681" w:rsidRDefault="00446771" w14:paraId="2A61DD64" w14:textId="55130C50" w:rsidP="00CB7C80" w:rsidRPr="00783C08">
      <w:pPr>
        <w:pBdr>
          <w:top w:val="single" w:sz="4" w:color="auto" w:space="1"/>
          <w:bottom w:val="single" w:sz="4" w:color="auto" w:space="1"/>
          <w:left w:val="single" w:sz="4" w:color="auto" w:space="1"/>
          <w:right w:val="single" w:sz="4" w:color="auto" w:space="4"/>
        </w:pBdr>
        <w:shd w:fill="FFFFFF" w:color="auto" w:themeFill="background1" w:val="clear"/>
        <w:pStyle w:val="Normal"/>
        <w:spacing w:before="0" w:beforeAutospacing="0" w:after="0" w:afterAutospacing="0"/>
        <w:rPr>
          <w:bCs/>
          <w:iCs/>
          <w:b/>
          <w:i/>
          <w:color w:val="C00000"/>
          <w:rFonts w:ascii="Arial" w:cs="Segoe UI" w:hAnsi="Segoe UI"/>
          <w:sz w:val="20"/>
          <w:szCs w:val="20"/>
        </w:rPr>
      </w:pPr>
      <w:r w:rsidRPr="6938999C">
        <w:rPr>
          <w:color w:val="C00000"/>
          <w:rFonts w:ascii="Arial" w:cs="Segoe UI" w:hAnsi="Segoe UI"/>
          <w:sz w:val="20"/>
          <w:szCs w:val="20"/>
        </w:rPr>
        <w:t xml:space="preserve">The second reading is </w:t>
      </w:r>
      <w:r w:rsidR="0033358A" w:rsidRPr="6938999C">
        <w:rPr>
          <w:color w:val="C00000"/>
          <w:rFonts w:ascii="Arial" w:cs="Segoe UI" w:hAnsi="Segoe UI"/>
          <w:sz w:val="20"/>
          <w:szCs w:val="20"/>
        </w:rPr>
        <w:t xml:space="preserve">from </w:t>
      </w:r>
      <w:r w:rsidR="006451D7">
        <w:rPr>
          <w:color w:val="C00000"/>
          <w:rFonts w:ascii="Arial" w:cs="Segoe UI" w:hAnsi="Segoe UI"/>
          <w:sz w:val="20"/>
          <w:szCs w:val="20"/>
        </w:rPr>
        <w:t>Matthew</w:t>
      </w:r>
      <w:r w:rsidR="40A6CF48" w:rsidRPr="6938999C">
        <w:rPr>
          <w:color w:val="C00000"/>
          <w:rFonts w:ascii="Arial" w:cs="Segoe UI" w:hAnsi="Segoe UI"/>
          <w:sz w:val="20"/>
          <w:szCs w:val="20"/>
        </w:rPr>
        <w:t>,</w:t>
      </w:r>
      <w:r w:rsidR="000A0B9D" w:rsidRPr="6938999C">
        <w:rPr>
          <w:color w:val="C00000"/>
          <w:rFonts w:ascii="Arial" w:cs="Segoe UI" w:hAnsi="Segoe UI"/>
          <w:sz w:val="20"/>
          <w:szCs w:val="20"/>
        </w:rPr>
        <w:t xml:space="preserve"> chapter </w:t>
      </w:r>
      <w:r w:rsidR="00191214">
        <w:rPr>
          <w:color w:val="C00000"/>
          <w:rFonts w:ascii="Arial" w:cs="Segoe UI" w:hAnsi="Segoe UI"/>
          <w:sz w:val="20"/>
          <w:szCs w:val="20"/>
        </w:rPr>
        <w:t>1</w:t>
      </w:r>
      <w:r w:rsidR="00131B15">
        <w:rPr>
          <w:color w:val="C00000"/>
          <w:rFonts w:ascii="Arial" w:cs="Segoe UI" w:hAnsi="Segoe UI"/>
          <w:sz w:val="20"/>
          <w:szCs w:val="20"/>
        </w:rPr>
        <w:t>4</w:t>
      </w:r>
      <w:r w:rsidR="000609C0">
        <w:rPr>
          <w:color w:val="C00000"/>
          <w:rFonts w:ascii="Arial" w:cs="Segoe UI" w:hAnsi="Segoe UI"/>
          <w:sz w:val="20"/>
          <w:szCs w:val="20"/>
        </w:rPr>
        <w:t>,</w:t>
      </w:r>
      <w:r w:rsidR="000A0B9D" w:rsidRPr="6938999C">
        <w:rPr>
          <w:color w:val="C00000"/>
          <w:rFonts w:ascii="Arial" w:cs="Segoe UI" w:hAnsi="Segoe UI"/>
          <w:sz w:val="20"/>
          <w:szCs w:val="20"/>
        </w:rPr>
        <w:t xml:space="preserve"> verses</w:t>
      </w:r>
      <w:r w:rsidR="00AE3030">
        <w:rPr>
          <w:color w:val="C00000"/>
          <w:rFonts w:ascii="Arial" w:cs="Segoe UI" w:hAnsi="Segoe UI"/>
          <w:sz w:val="20"/>
          <w:szCs w:val="20"/>
        </w:rPr>
        <w:t xml:space="preserve"> </w:t>
      </w:r>
      <w:r w:rsidR="001B0FC3">
        <w:rPr>
          <w:color w:val="C00000"/>
          <w:rFonts w:ascii="Arial" w:cs="Segoe UI" w:hAnsi="Segoe UI"/>
          <w:sz w:val="20"/>
          <w:szCs w:val="20"/>
        </w:rPr>
        <w:t>22-33.</w:t>
      </w:r>
    </w:p>
    <w:p w:rsidR="00654681" w:rsidRDefault="00654681" w14:paraId="0776FFED" w14:textId="77777777" w:rsidP="00CB7C80" w:rsidRPr="00783C08">
      <w:pPr>
        <w:pBdr>
          <w:top w:val="single" w:sz="4" w:color="auto" w:space="1"/>
          <w:bottom w:val="single" w:sz="4" w:color="auto" w:space="1"/>
          <w:left w:val="single" w:sz="4" w:color="auto" w:space="1"/>
          <w:right w:val="single" w:sz="4" w:color="auto" w:space="4"/>
        </w:pBdr>
        <w:shd w:fill="FFFFFF" w:color="auto" w:themeFill="background1" w:val="clear"/>
        <w:pStyle w:val="Normal"/>
        <w:spacing w:before="0" w:beforeAutospacing="0" w:after="0" w:afterAutospacing="0"/>
        <w:rPr>
          <w:bCs/>
          <w:iCs/>
          <w:b/>
          <w:i/>
          <w:color w:val="C00000"/>
          <w:rFonts w:ascii="Arial" w:cs="Segoe UI" w:hAnsi="Segoe UI"/>
          <w:sz w:val="20"/>
          <w:szCs w:val="20"/>
        </w:rPr>
      </w:pPr>
      <w:r w:rsidRPr="6938999C">
        <w:rPr>
          <w:bCs/>
          <w:iCs/>
          <w:b/>
          <w:i/>
          <w:color w:val="C00000"/>
          <w:rFonts w:ascii="Arial" w:cs="Segoe UI" w:hAnsi="Segoe UI"/>
          <w:sz w:val="20"/>
          <w:szCs w:val="20"/>
        </w:rPr>
        <w:t>and then at the end:</w:t>
      </w:r>
    </w:p>
    <w:p w:rsidR="00654681" w:rsidRDefault="00654681" w14:paraId="7B44DC38"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Normal"/>
        <w:ind w:left="240"/>
        <w:ind w:hanging="240"/>
        <w:spacing w:before="0" w:beforeAutospacing="0" w:after="0" w:afterAutospacing="0"/>
        <w:rPr>
          <w:bCs/>
          <w:color w:val="C00000"/>
          <w:rFonts w:ascii="Arial" w:cs="Segoe UI" w:hAnsi="Segoe UI"/>
          <w:sz w:val="20"/>
          <w:szCs w:val="20"/>
        </w:rPr>
      </w:pPr>
      <w:r w:rsidRPr="00783C08">
        <w:rPr>
          <w:bCs/>
          <w:color w:val="C00000"/>
          <w:rFonts w:ascii="Arial" w:cs="Segoe UI" w:hAnsi="Segoe UI"/>
          <w:sz w:val="20"/>
          <w:szCs w:val="20"/>
        </w:rPr>
        <w:t>For the word of the Lord</w:t>
      </w:r>
    </w:p>
    <w:p w:rsidR="00654681" w:rsidRDefault="00654681" w14:paraId="1BC1483B"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Normal"/>
        <w:ind w:left="240"/>
        <w:ind w:hanging="240"/>
        <w:spacing w:before="0" w:beforeAutospacing="0" w:after="0" w:afterAutospacing="0"/>
        <w:rPr>
          <w:b/>
          <w:color w:val="C00000"/>
          <w:rFonts w:ascii="Arial" w:cs="Segoe UI" w:hAnsi="Segoe UI"/>
          <w:sz w:val="20"/>
          <w:szCs w:val="20"/>
        </w:rPr>
      </w:pPr>
      <w:r w:rsidRPr="00783C08">
        <w:rPr>
          <w:b/>
          <w:color w:val="C00000"/>
          <w:rFonts w:ascii="Arial" w:cs="Segoe UI" w:hAnsi="Segoe UI"/>
          <w:sz w:val="20"/>
          <w:szCs w:val="20"/>
        </w:rPr>
        <w:t>Thanks be to God.</w:t>
      </w:r>
    </w:p>
    <w:p w:rsidR="00446771" w:rsidRDefault="00446771" w14:paraId="60FCCAE2"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Normal"/>
        <w:spacing w:before="0" w:beforeAutospacing="0" w:after="0" w:afterAutospacing="0"/>
        <w:rPr>
          <w:b/>
          <w:rFonts w:ascii="Segoe UI" w:cs="Segoe UI" w:hAnsi="Segoe UI"/>
          <w:sz w:val="20"/>
          <w:szCs w:val="20"/>
        </w:rPr>
      </w:pPr>
    </w:p>
    <w:p w:rsidR="009B1028" w:rsidRDefault="00446771" w14:paraId="5D003CEE" w14:textId="77777777" w:rsidP="00CB7C80" w:rsidRPr="00783C08">
      <w:pPr>
        <w:pBdr>
          <w:top w:val="single" w:sz="4" w:color="auto" w:space="1"/>
          <w:bottom w:val="single" w:sz="4" w:color="auto" w:space="1"/>
          <w:left w:val="single" w:sz="4" w:color="auto" w:space="1"/>
          <w:right w:val="single" w:sz="4" w:color="auto" w:space="4"/>
        </w:pBdr>
        <w:shd w:fill="FFFFFF" w:color="auto" w:val="clear"/>
        <w:pStyle w:val="Normal"/>
        <w:spacing w:before="0" w:beforeAutospacing="0" w:after="0" w:afterAutospacing="0"/>
        <w:rPr>
          <w:iCs/>
          <w:b/>
          <w:i/>
          <w:color w:val="385623"/>
          <w:rFonts w:ascii="Arial" w:cs="Segoe UI" w:hAnsi="Segoe UI"/>
          <w:sz w:val="20"/>
          <w:szCs w:val="20"/>
        </w:rPr>
      </w:pPr>
      <w:r w:rsidRPr="00783C08">
        <w:rPr>
          <w:iCs/>
          <w:b/>
          <w:i/>
          <w:color w:val="385623"/>
          <w:rFonts w:ascii="Arial" w:cs="Segoe UI" w:hAnsi="Segoe UI"/>
          <w:sz w:val="20"/>
          <w:szCs w:val="20"/>
        </w:rPr>
        <w:t>For Eucharists</w:t>
      </w:r>
      <w:r w:rsidR="003A4AD3" w:rsidRPr="00783C08">
        <w:rPr>
          <w:iCs/>
          <w:b/>
          <w:i/>
          <w:color w:val="385623"/>
          <w:rFonts w:ascii="Arial" w:cs="Segoe UI" w:hAnsi="Segoe UI"/>
          <w:sz w:val="20"/>
          <w:szCs w:val="20"/>
        </w:rPr>
        <w:t>/ Communion</w:t>
      </w:r>
      <w:r w:rsidRPr="00783C08">
        <w:rPr>
          <w:iCs/>
          <w:b/>
          <w:i/>
          <w:color w:val="385623"/>
          <w:rFonts w:ascii="Arial" w:cs="Segoe UI" w:hAnsi="Segoe UI"/>
          <w:sz w:val="20"/>
          <w:szCs w:val="20"/>
        </w:rPr>
        <w:t xml:space="preserve"> people stand to hear the Gospel</w:t>
      </w:r>
      <w:r w:rsidR="000A0B9D">
        <w:rPr>
          <w:iCs/>
          <w:b/>
          <w:i/>
          <w:color w:val="385623"/>
          <w:rFonts w:ascii="Arial" w:cs="Segoe UI" w:hAnsi="Segoe UI"/>
          <w:sz w:val="20"/>
          <w:szCs w:val="20"/>
        </w:rPr>
        <w:t>.</w:t>
      </w:r>
      <w:r w:rsidRPr="00783C08">
        <w:rPr>
          <w:iCs/>
          <w:b/>
          <w:i/>
          <w:color w:val="385623"/>
          <w:rFonts w:ascii="Arial" w:cs="Segoe UI" w:hAnsi="Segoe UI"/>
          <w:sz w:val="20"/>
          <w:szCs w:val="20"/>
        </w:rPr>
        <w:t xml:space="preserve"> </w:t>
      </w:r>
      <w:r w:rsidR="000A0B9D">
        <w:rPr>
          <w:iCs/>
          <w:b/>
          <w:i/>
          <w:color w:val="385623"/>
          <w:rFonts w:ascii="Arial" w:cs="Segoe UI" w:hAnsi="Segoe UI"/>
          <w:sz w:val="20"/>
          <w:szCs w:val="20"/>
        </w:rPr>
        <w:t>Everywhere except Fitz introduces it</w:t>
      </w:r>
      <w:r w:rsidRPr="00783C08">
        <w:rPr>
          <w:iCs/>
          <w:b/>
          <w:i/>
          <w:color w:val="385623"/>
          <w:rFonts w:ascii="Arial" w:cs="Segoe UI" w:hAnsi="Segoe UI"/>
          <w:sz w:val="20"/>
          <w:szCs w:val="20"/>
        </w:rPr>
        <w:t xml:space="preserve"> with an</w:t>
      </w:r>
      <w:r w:rsidR="00482E07" w:rsidRPr="00783C08">
        <w:rPr>
          <w:iCs/>
          <w:b/>
          <w:i/>
          <w:color w:val="385623"/>
          <w:rFonts w:ascii="Arial" w:cs="Segoe UI" w:hAnsi="Segoe UI"/>
          <w:sz w:val="20"/>
          <w:szCs w:val="20"/>
        </w:rPr>
        <w:t xml:space="preserve"> </w:t>
      </w:r>
      <w:r w:rsidR="00482E07" w:rsidRPr="000A0B9D">
        <w:rPr>
          <w:iCs/>
          <w:b/>
          <w:i/>
          <w:color w:val="2E74B5"/>
          <w:rFonts w:ascii="Arial" w:cs="Segoe UI" w:hAnsi="Segoe UI"/>
          <w:sz w:val="20"/>
          <w:szCs w:val="20"/>
        </w:rPr>
        <w:t>Acclamation</w:t>
      </w:r>
      <w:r w:rsidR="000A0B9D">
        <w:rPr>
          <w:iCs/>
          <w:b/>
          <w:i/>
          <w:color w:val="2E74B5"/>
          <w:rFonts w:ascii="Arial" w:cs="Segoe UI" w:hAnsi="Segoe UI"/>
          <w:sz w:val="20"/>
          <w:szCs w:val="20"/>
        </w:rPr>
        <w:t xml:space="preserve"> (the blue bit)</w:t>
      </w:r>
      <w:r w:rsidRPr="00783C08">
        <w:rPr>
          <w:iCs/>
          <w:b/>
          <w:i/>
          <w:color w:val="385623"/>
          <w:rFonts w:ascii="Arial" w:cs="Segoe UI" w:hAnsi="Segoe UI"/>
          <w:sz w:val="20"/>
          <w:szCs w:val="20"/>
        </w:rPr>
        <w:t xml:space="preserve">, </w:t>
      </w:r>
      <w:r w:rsidR="000A0B9D">
        <w:rPr>
          <w:iCs/>
          <w:b/>
          <w:i/>
          <w:color w:val="385623"/>
          <w:rFonts w:ascii="Arial" w:cs="Segoe UI" w:hAnsi="Segoe UI"/>
          <w:sz w:val="20"/>
          <w:szCs w:val="20"/>
        </w:rPr>
        <w:t xml:space="preserve">and then </w:t>
      </w:r>
      <w:r w:rsidR="00BE3C0F">
        <w:rPr>
          <w:iCs/>
          <w:b/>
          <w:i/>
          <w:color w:val="385623"/>
          <w:rFonts w:ascii="Arial" w:cs="Segoe UI" w:hAnsi="Segoe UI"/>
          <w:sz w:val="20"/>
          <w:szCs w:val="20"/>
        </w:rPr>
        <w:t>we all use the</w:t>
      </w:r>
      <w:r w:rsidR="000A0B9D">
        <w:rPr>
          <w:iCs/>
          <w:b/>
          <w:i/>
          <w:color w:val="385623"/>
          <w:rFonts w:ascii="Arial" w:cs="Segoe UI" w:hAnsi="Segoe UI"/>
          <w:sz w:val="20"/>
          <w:szCs w:val="20"/>
        </w:rPr>
        <w:t xml:space="preserve"> introduction</w:t>
      </w:r>
      <w:r w:rsidR="00810837">
        <w:rPr>
          <w:iCs/>
          <w:b/>
          <w:i/>
          <w:color w:val="385623"/>
          <w:rFonts w:ascii="Arial" w:cs="Segoe UI" w:hAnsi="Segoe UI"/>
          <w:sz w:val="20"/>
          <w:szCs w:val="20"/>
        </w:rPr>
        <w:t xml:space="preserve"> and ending</w:t>
      </w:r>
      <w:r w:rsidR="000A0B9D">
        <w:rPr>
          <w:iCs/>
          <w:b/>
          <w:i/>
          <w:color w:val="385623"/>
          <w:rFonts w:ascii="Arial" w:cs="Segoe UI" w:hAnsi="Segoe UI"/>
          <w:sz w:val="20"/>
          <w:szCs w:val="20"/>
        </w:rPr>
        <w:t xml:space="preserve"> </w:t>
      </w:r>
      <w:r w:rsidR="00BE3C0F">
        <w:rPr>
          <w:iCs/>
          <w:b/>
          <w:i/>
          <w:color w:val="385623"/>
          <w:rFonts w:ascii="Arial" w:cs="Segoe UI" w:hAnsi="Segoe UI"/>
          <w:sz w:val="20"/>
          <w:szCs w:val="20"/>
        </w:rPr>
        <w:t>(the green bit</w:t>
      </w:r>
      <w:r w:rsidR="000A0B9D">
        <w:rPr>
          <w:iCs/>
          <w:b/>
          <w:i/>
          <w:color w:val="385623"/>
          <w:rFonts w:ascii="Arial" w:cs="Segoe UI" w:hAnsi="Segoe UI"/>
          <w:sz w:val="20"/>
          <w:szCs w:val="20"/>
        </w:rPr>
        <w:t>)</w:t>
      </w:r>
      <w:r w:rsidRPr="00783C08">
        <w:rPr>
          <w:iCs/>
          <w:b/>
          <w:i/>
          <w:color w:val="385623"/>
          <w:rFonts w:ascii="Arial" w:cs="Segoe UI" w:hAnsi="Segoe UI"/>
          <w:sz w:val="20"/>
          <w:szCs w:val="20"/>
        </w:rPr>
        <w:t>:</w:t>
      </w:r>
    </w:p>
    <w:p>
      <w:pPr>
        <w:pBdr>
          <w:top w:val="single" w:sz="4" w:color="auto" w:space="1"/>
          <w:bottom w:val="single" w:sz="4" w:color="auto" w:space="1"/>
          <w:left w:val="single" w:sz="4" w:color="auto" w:space="1"/>
          <w:right w:val="single" w:sz="4" w:color="auto" w:space="4"/>
        </w:pBdr>
        <w:shd w:fill="FFFFFF"/>
        <w:pStyle w:val="Normal"/>
        <w:spacing w:before="0" w:after="0"/>
        <w:rPr>
          <w:sz w:val="20"/>
        </w:rPr>
      </w:pPr>
      <w:r>
        <w:rPr>
          <w:b/>
          <w:i/>
          <w:color w:val="385623"/>
          <w:rFonts w:ascii="Arial"/>
          <w:sz w:val="20"/>
        </w:rPr>
      </w:r>
    </w:p>
    <w:p w:rsidR="006764C7" w:rsidRDefault="00163C5F" w14:paraId="2852030A" w14:textId="77777777" w:rsidP="00CB7C80" w:rsidRPr="000A0B9D">
      <w:pPr>
        <w:pBdr>
          <w:top w:val="single" w:sz="4" w:color="auto" w:space="1"/>
          <w:bottom w:val="single" w:sz="4" w:color="auto" w:space="1"/>
          <w:left w:val="single" w:sz="4" w:color="auto" w:space="1"/>
          <w:right w:val="single" w:sz="4" w:color="auto" w:space="4"/>
        </w:pBdr>
        <w:pStyle w:val="Normal"/>
        <w:rPr>
          <w:bCs/>
          <w:b/>
          <w:color w:val="2E74B5"/>
          <w:rFonts w:ascii="Arial" w:cs="Segoe UI" w:hAnsi="Segoe UI"/>
          <w:sz w:val="20"/>
          <w:szCs w:val="20"/>
        </w:rPr>
      </w:pPr>
      <w:r w:rsidRPr="6938999C">
        <w:rPr>
          <w:color w:val="2E74B5"/>
          <w:rFonts w:ascii="Arial" w:cs="Segoe UI" w:hAnsi="Segoe UI"/>
          <w:sz w:val="20"/>
          <w:szCs w:val="20"/>
        </w:rPr>
        <w:t xml:space="preserve">Alleluia. </w:t>
      </w:r>
      <w:r w:rsidRPr="6938999C">
        <w:rPr>
          <w:bCs/>
          <w:b/>
          <w:color w:val="2E74B5"/>
          <w:rFonts w:ascii="Arial" w:cs="Segoe UI" w:hAnsi="Segoe UI"/>
          <w:sz w:val="20"/>
          <w:szCs w:val="20"/>
        </w:rPr>
        <w:t>Alleluia.</w:t>
      </w:r>
    </w:p>
    <w:p w:rsidR="0072413F" w:rsidRDefault="00D569E1" w14:paraId="42787735" w14:textId="4AE64ACE" w:rsidP="0072413F">
      <w:pPr>
        <w:pBdr>
          <w:top w:val="single" w:sz="4" w:color="auto" w:space="1"/>
          <w:bottom w:val="single" w:sz="4" w:color="auto" w:space="1"/>
          <w:left w:val="single" w:sz="4" w:color="auto" w:space="1"/>
          <w:right w:val="single" w:sz="4" w:color="auto" w:space="4"/>
        </w:pBdr>
        <w:pStyle w:val="Normal"/>
        <w:rPr>
          <w:color w:val="2E74B5"/>
          <w:rFonts w:ascii="Arial" w:cs="Segoe UI" w:hAnsi="Segoe UI"/>
          <w:sz w:val="20"/>
          <w:szCs w:val="20"/>
        </w:rPr>
      </w:pPr>
      <w:r>
        <w:rPr>
          <w:color w:val="2E74B5"/>
          <w:rFonts w:ascii="Arial" w:cs="Segoe UI" w:hAnsi="Segoe UI"/>
          <w:sz w:val="20"/>
          <w:szCs w:val="20"/>
        </w:rPr>
        <w:t>My sheep hear my voice, says the Lord. I know them, and they follow me.</w:t>
      </w:r>
    </w:p>
    <w:p w:rsidR="00163C5F" w:rsidRDefault="00163C5F" w14:paraId="7DE254C5" w14:textId="77777777" w:rsidP="00CB7C80" w:rsidRPr="000A0B9D">
      <w:pPr>
        <w:pBdr>
          <w:top w:val="single" w:sz="4" w:color="auto" w:space="1"/>
          <w:bottom w:val="single" w:sz="4" w:color="auto" w:space="1"/>
          <w:left w:val="single" w:sz="4" w:color="auto" w:space="1"/>
          <w:right w:val="single" w:sz="4" w:color="auto" w:space="4"/>
        </w:pBdr>
        <w:pStyle w:val="Normal"/>
        <w:rPr>
          <w:bCs/>
          <w:b/>
          <w:color w:val="2E74B5"/>
          <w:rFonts w:ascii="Arial" w:cs="Segoe UI" w:hAnsi="Segoe UI"/>
          <w:sz w:val="20"/>
          <w:szCs w:val="20"/>
        </w:rPr>
      </w:pPr>
      <w:r w:rsidRPr="000A0B9D">
        <w:rPr>
          <w:bCs/>
          <w:b/>
          <w:color w:val="2E74B5"/>
          <w:rFonts w:ascii="Arial" w:cs="Segoe UI" w:hAnsi="Segoe UI"/>
          <w:sz w:val="20"/>
          <w:szCs w:val="20"/>
        </w:rPr>
        <w:t>Alleluia.</w:t>
      </w:r>
    </w:p>
    <w:p w:rsidR="00397606" w:rsidRDefault="00397606" w14:paraId="62FEA8BA" w14:textId="513C7FB4" w:rsidP="00CB7C80">
      <w:pPr>
        <w:pBdr>
          <w:top w:val="single" w:sz="4" w:color="auto" w:space="1"/>
          <w:bottom w:val="single" w:sz="4" w:color="auto" w:space="1"/>
          <w:left w:val="single" w:sz="4" w:color="auto" w:space="1"/>
          <w:right w:val="single" w:sz="4" w:color="auto" w:space="4"/>
        </w:pBdr>
        <w:pStyle w:val="Normal"/>
        <w:spacing w:after="0" w:line="240" w:lineRule="auto"/>
        <w:rPr>
          <w:color w:val="385623"/>
          <w:rFonts w:ascii="Arial" w:cs="Segoe UI" w:hAnsi="Segoe UI"/>
          <w:sz w:val="20"/>
          <w:szCs w:val="20"/>
        </w:rPr>
      </w:pPr>
      <w:r w:rsidRPr="6938999C">
        <w:rPr>
          <w:color w:val="385623"/>
          <w:rFonts w:ascii="Arial" w:cs="Segoe UI" w:hAnsi="Segoe UI"/>
          <w:sz w:val="20"/>
          <w:szCs w:val="20"/>
        </w:rPr>
        <w:t xml:space="preserve">Hear the Gospel of our Lord Jesus Christ, according to </w:t>
      </w:r>
      <w:r w:rsidR="006451D7">
        <w:rPr>
          <w:color w:val="385623"/>
          <w:rFonts w:ascii="Arial" w:cs="Segoe UI" w:hAnsi="Segoe UI"/>
          <w:sz w:val="20"/>
          <w:szCs w:val="20"/>
        </w:rPr>
        <w:t>Matthew</w:t>
      </w:r>
      <w:r w:rsidR="403493D0" w:rsidRPr="6938999C">
        <w:rPr>
          <w:color w:val="385623"/>
          <w:rFonts w:ascii="Arial" w:cs="Segoe UI" w:hAnsi="Segoe UI"/>
          <w:sz w:val="20"/>
          <w:szCs w:val="20"/>
        </w:rPr>
        <w:t xml:space="preserve">, Chapter </w:t>
      </w:r>
      <w:r w:rsidR="00131B15">
        <w:rPr>
          <w:color w:val="385623"/>
          <w:rFonts w:ascii="Arial" w:cs="Segoe UI" w:hAnsi="Segoe UI"/>
          <w:sz w:val="20"/>
          <w:szCs w:val="20"/>
        </w:rPr>
        <w:t xml:space="preserve">14, verses </w:t>
      </w:r>
      <w:r w:rsidR="001B0FC3">
        <w:rPr>
          <w:color w:val="385623"/>
          <w:rFonts w:ascii="Arial" w:cs="Segoe UI" w:hAnsi="Segoe UI"/>
          <w:sz w:val="20"/>
          <w:szCs w:val="20"/>
        </w:rPr>
        <w:t>22-33</w:t>
      </w:r>
      <w:r w:rsidR="00AE3030">
        <w:rPr>
          <w:color w:val="385623"/>
          <w:rFonts w:ascii="Arial" w:cs="Segoe UI" w:hAnsi="Segoe UI"/>
          <w:sz w:val="20"/>
          <w:szCs w:val="20"/>
        </w:rPr>
        <w:t>.</w:t>
      </w:r>
    </w:p>
    <w:p w:rsidR="0060777C" w:rsidRDefault="0060777C" w14:paraId="5E9BD3FD" w14:textId="77777777" w:rsidP="00CB7C80" w:rsidRPr="00783C08">
      <w:pPr>
        <w:pBdr>
          <w:top w:val="single" w:sz="4" w:color="auto" w:space="1"/>
          <w:bottom w:val="single" w:sz="4" w:color="auto" w:space="1"/>
          <w:left w:val="single" w:sz="4" w:color="auto" w:space="1"/>
          <w:right w:val="single" w:sz="4" w:color="auto" w:space="4"/>
        </w:pBdr>
        <w:pStyle w:val="Normal"/>
        <w:spacing w:after="0" w:line="240" w:lineRule="auto"/>
        <w:rPr>
          <w:b/>
          <w:color w:val="385623"/>
          <w:rFonts w:ascii="Arial" w:cs="Segoe UI" w:hAnsi="Segoe UI"/>
          <w:sz w:val="20"/>
          <w:szCs w:val="20"/>
        </w:rPr>
      </w:pPr>
      <w:r w:rsidRPr="00783C08">
        <w:rPr>
          <w:b/>
          <w:color w:val="385623"/>
          <w:rFonts w:ascii="Arial" w:cs="Segoe UI" w:hAnsi="Segoe UI"/>
          <w:sz w:val="20"/>
          <w:szCs w:val="20"/>
        </w:rPr>
        <w:t>Glory to you, O Lord</w:t>
      </w:r>
    </w:p>
    <w:p w:rsidR="00446771" w:rsidRDefault="00446771" w14:paraId="1B208ABF" w14:textId="77777777" w:rsidP="00CB7C80" w:rsidRPr="00783C08">
      <w:pPr>
        <w:pBdr>
          <w:top w:val="single" w:sz="4" w:color="auto" w:space="1"/>
          <w:bottom w:val="single" w:sz="4" w:color="auto" w:space="1"/>
          <w:left w:val="single" w:sz="4" w:color="auto" w:space="1"/>
          <w:right w:val="single" w:sz="4" w:color="auto" w:space="4"/>
        </w:pBdr>
        <w:pStyle w:val="Normal"/>
        <w:spacing w:after="0" w:line="240" w:lineRule="auto"/>
        <w:rPr>
          <w:b/>
          <w:color w:val="385623"/>
          <w:rFonts w:ascii="Segoe UI" w:cs="Segoe UI" w:hAnsi="Segoe UI"/>
          <w:sz w:val="20"/>
          <w:szCs w:val="20"/>
        </w:rPr>
      </w:pPr>
    </w:p>
    <w:p w:rsidR="00446771" w:rsidRDefault="00446771" w14:paraId="4A778233" w14:textId="77777777" w:rsidP="00CB7C80" w:rsidRPr="00783C08">
      <w:pPr>
        <w:pBdr>
          <w:top w:val="single" w:sz="4" w:color="auto" w:space="1"/>
          <w:bottom w:val="single" w:sz="4" w:color="auto" w:space="1"/>
          <w:left w:val="single" w:sz="4" w:color="auto" w:space="1"/>
          <w:right w:val="single" w:sz="4" w:color="auto" w:space="4"/>
        </w:pBdr>
        <w:pStyle w:val="Normal"/>
        <w:spacing w:after="0" w:line="240" w:lineRule="auto"/>
        <w:rPr>
          <w:iCs/>
          <w:b/>
          <w:i/>
          <w:color w:val="385623"/>
          <w:rFonts w:ascii="Arial" w:cs="Segoe UI" w:hAnsi="Segoe UI"/>
          <w:sz w:val="20"/>
          <w:szCs w:val="20"/>
        </w:rPr>
      </w:pPr>
      <w:r w:rsidRPr="00783C08">
        <w:rPr>
          <w:iCs/>
          <w:b/>
          <w:i/>
          <w:color w:val="385623"/>
          <w:rFonts w:ascii="Arial" w:cs="Segoe UI" w:hAnsi="Segoe UI"/>
          <w:sz w:val="20"/>
          <w:szCs w:val="20"/>
        </w:rPr>
        <w:t>A</w:t>
      </w:r>
      <w:r w:rsidR="003A4AD3" w:rsidRPr="00783C08">
        <w:rPr>
          <w:iCs/>
          <w:b/>
          <w:i/>
          <w:color w:val="385623"/>
          <w:rFonts w:ascii="Arial" w:cs="Segoe UI" w:hAnsi="Segoe UI"/>
          <w:sz w:val="20"/>
          <w:szCs w:val="20"/>
        </w:rPr>
        <w:t>nd then a</w:t>
      </w:r>
      <w:r w:rsidRPr="00783C08">
        <w:rPr>
          <w:iCs/>
          <w:b/>
          <w:i/>
          <w:color w:val="385623"/>
          <w:rFonts w:ascii="Arial" w:cs="Segoe UI" w:hAnsi="Segoe UI"/>
          <w:sz w:val="20"/>
          <w:szCs w:val="20"/>
        </w:rPr>
        <w:t>t the end:</w:t>
      </w:r>
    </w:p>
    <w:p w:rsidR="00446771" w:rsidRDefault="00446771" w14:paraId="65CABCEF" w14:textId="77777777" w:rsidP="00CB7C80" w:rsidRPr="00783C08">
      <w:pPr>
        <w:pBdr>
          <w:top w:val="single" w:sz="4" w:color="auto" w:space="1"/>
          <w:bottom w:val="single" w:sz="4" w:color="auto" w:space="1"/>
          <w:left w:val="single" w:sz="4" w:color="auto" w:space="1"/>
          <w:right w:val="single" w:sz="4" w:color="auto" w:space="4"/>
        </w:pBdr>
        <w:pStyle w:val="Normal"/>
        <w:spacing w:after="0" w:line="240" w:lineRule="auto"/>
        <w:rPr>
          <w:bCs/>
          <w:color w:val="385623"/>
          <w:rFonts w:ascii="Arial" w:cs="Segoe UI" w:hAnsi="Segoe UI"/>
          <w:sz w:val="20"/>
          <w:szCs w:val="20"/>
        </w:rPr>
      </w:pPr>
      <w:r w:rsidRPr="00783C08">
        <w:rPr>
          <w:bCs/>
          <w:color w:val="385623"/>
          <w:rFonts w:ascii="Arial" w:cs="Segoe UI" w:hAnsi="Segoe UI"/>
          <w:sz w:val="20"/>
          <w:szCs w:val="20"/>
        </w:rPr>
        <w:t>This is the Gospel of the Lord.</w:t>
      </w:r>
    </w:p>
    <w:p w:rsidR="00446771" w:rsidRDefault="00446771" w14:paraId="2DBF17EF" w14:textId="77777777" w:rsidP="00CB7C80" w:rsidRPr="00783C08">
      <w:pPr>
        <w:pBdr>
          <w:top w:val="single" w:sz="4" w:color="auto" w:space="1"/>
          <w:bottom w:val="single" w:sz="4" w:color="auto" w:space="1"/>
          <w:left w:val="single" w:sz="4" w:color="auto" w:space="1"/>
          <w:right w:val="single" w:sz="4" w:color="auto" w:space="4"/>
        </w:pBdr>
        <w:pStyle w:val="Normal"/>
        <w:spacing w:after="0" w:line="240" w:lineRule="auto"/>
        <w:rPr>
          <w:b/>
          <w:color w:val="385623"/>
          <w:rFonts w:ascii="Arial" w:cs="Segoe UI" w:hAnsi="Segoe UI"/>
          <w:sz w:val="20"/>
          <w:szCs w:val="20"/>
        </w:rPr>
      </w:pPr>
      <w:r w:rsidRPr="6938999C">
        <w:rPr>
          <w:bCs/>
          <w:b/>
          <w:color w:val="385623"/>
          <w:rFonts w:ascii="Arial" w:cs="Segoe UI" w:hAnsi="Segoe UI"/>
          <w:sz w:val="20"/>
          <w:szCs w:val="20"/>
        </w:rPr>
        <w:t>Praise to you, O Christ.</w:t>
      </w:r>
    </w:p>
    <w:p w:rsidR="6938999C" w:rsidRDefault="6938999C" w14:paraId="1705F003" w14:textId="77777777" w:rsidP="6938999C">
      <w:pPr>
        <w:pStyle w:val="Normal"/>
        <w:spacing w:line="240" w:lineRule="auto"/>
        <w:rPr>
          <w:bCs/>
          <w:b/>
          <w:color w:val="auto"/>
          <w:rFonts w:ascii="Verdana" w:cs="Verdana" w:eastAsia="Verdana" w:hAnsi="Verdana"/>
          <w:sz w:val="24"/>
          <w:szCs w:val="24"/>
        </w:rPr>
      </w:pPr>
    </w:p>
    <w:p w:rsidR="001B0FC3" w:rsidRDefault="001B0FC3" w14:paraId="51248CED" w14:textId="77777777" w:rsidP="001B0FC3" w:rsidRPr="001B0FC3">
      <w:pPr>
        <w:shd w:fill="FFFFFF" w:color="auto" w:themeFill="background1" w:val="clear"/>
        <w:pStyle w:val="Normal"/>
        <w:rPr>
          <w:color w:val="000000"/>
          <w:rFonts w:ascii="Arial" w:cs="Segoe UI Historic" w:hAnsi="Segoe UI Historic"/>
          <w:sz w:val="28"/>
          <w:szCs w:val="28"/>
        </w:rPr>
      </w:pPr>
      <w:r w:rsidRPr="001B0FC3">
        <w:rPr>
          <w:color w:val="000000"/>
          <w:rFonts w:ascii="Arial" w:cs="Segoe UI Historic" w:hAnsi="Segoe UI Historic"/>
          <w:sz w:val="28"/>
          <w:szCs w:val="28"/>
        </w:rPr>
        <w:t>Immediately he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rsidR="001B0FC3" w:rsidRDefault="001B0FC3" w14:paraId="023F2DF4" w14:textId="77777777" w:rsidP="001B0FC3" w:rsidRPr="001B0FC3">
      <w:pPr>
        <w:shd w:fill="FFFFFF" w:color="auto" w:themeFill="background1" w:val="clear"/>
        <w:pStyle w:val="Normal"/>
        <w:rPr>
          <w:color w:val="000000"/>
          <w:rFonts w:ascii="Arial" w:cs="Segoe UI Historic" w:hAnsi="Segoe UI Historic"/>
          <w:sz w:val="28"/>
          <w:szCs w:val="28"/>
        </w:rPr>
      </w:pPr>
      <w:r w:rsidRPr="001B0FC3">
        <w:rPr>
          <w:color w:val="000000"/>
          <w:rFonts w:ascii="Arial" w:cs="Segoe UI Historic" w:hAnsi="Segoe UI Historic"/>
          <w:sz w:val="28"/>
          <w:szCs w:val="28"/>
        </w:rPr>
        <w:t>Peter answered him, ‘Lord, if it is you, command me to come to you on the water.’ He said, ‘Come.’ So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rsidR="002D48F8" w:rsidRDefault="002D48F8" w14:paraId="2CCD18B6" w14:textId="77777777" w:rsidP="6938999C">
      <w:pPr>
        <w:shd w:fill="FFFFFF" w:color="auto" w:themeFill="background1" w:val="clear"/>
        <w:rPr>
          <w:rStyle w:val="text"/>
        </w:rPr>
        <w:pStyle w:val="Normal"/>
        <w:rPr>
          <w:bCs/>
          <w:iCs/>
          <w:rStyle w:val="text"/>
          <w:b/>
          <w:i/>
          <w:color w:val="000000"/>
          <w:rFonts w:ascii="Calibri" w:hAnsiTheme="minorHAnsi" w:cstheme="minorBidi"/>
          <w:sz w:val="28"/>
          <w:szCs w:val="28"/>
        </w:rPr>
      </w:pPr>
    </w:p>
    <w:p w:rsidR="00131B15" w:rsidRDefault="00131B15" w14:paraId="213E5F3B" w14:textId="77777777" w:rsidP="6938999C">
      <w:pPr>
        <w:shd w:fill="FFFFFF" w:color="auto" w:themeFill="background1" w:val="clear"/>
        <w:rPr>
          <w:rStyle w:val="text"/>
        </w:rPr>
        <w:pStyle w:val="Normal"/>
        <w:rPr>
          <w:bCs/>
          <w:iCs/>
          <w:rStyle w:val="text"/>
          <w:b/>
          <w:i/>
          <w:color w:val="000000"/>
          <w:rFonts w:ascii="Calibri" w:hAnsiTheme="minorHAnsi" w:cstheme="minorBidi"/>
          <w:sz w:val="28"/>
          <w:szCs w:val="28"/>
        </w:rPr>
      </w:pPr>
    </w:p>
    <w:p w:rsidR="00131B15" w:rsidRDefault="00131B15" w14:paraId="2DB11D43" w14:textId="77777777" w:rsidP="6938999C">
      <w:pPr>
        <w:shd w:fill="FFFFFF" w:color="auto" w:themeFill="background1" w:val="clear"/>
        <w:rPr>
          <w:rStyle w:val="text"/>
        </w:rPr>
        <w:pStyle w:val="Normal"/>
        <w:rPr>
          <w:bCs/>
          <w:iCs/>
          <w:rStyle w:val="text"/>
          <w:b/>
          <w:i/>
          <w:color w:val="000000"/>
          <w:rFonts w:ascii="Calibri" w:hAnsiTheme="minorHAnsi" w:cstheme="minorBidi"/>
          <w:sz w:val="28"/>
          <w:szCs w:val="28"/>
        </w:rPr>
      </w:pPr>
    </w:p>
    <w:p>
      <w:pPr>
        <w:shd w:fill="FFFFFF"/>
        <w:pStyle w:val="Normal"/>
      </w:pPr>
      <w:r/>
    </w:p>
    <w:p>
      <w:pPr>
        <w:shd w:fill="FFFFFF"/>
        <w:pStyle w:val="Normal"/>
      </w:pPr>
      <w:r/>
    </w:p>
    <w:p>
      <w:pPr>
        <w:shd w:fill="FFFFFF"/>
        <w:pStyle w:val="Normal"/>
      </w:pPr>
      <w:r/>
    </w:p>
    <w:p>
      <w:pPr>
        <w:shd w:fill="FFFFFF"/>
        <w:pStyle w:val="Normal"/>
      </w:pPr>
      <w:r/>
    </w:p>
    <w:p w:rsidR="007611C1" w:rsidRDefault="007611C1" w14:paraId="6B7BE392" w14:textId="7F69C117" w:rsidP="6938999C" w:rsidRPr="005F0ADB">
      <w:pPr>
        <w:shd w:fill="FFFFFF" w:color="auto" w:themeFill="background1" w:val="clear"/>
        <w:rPr>
          <w:rStyle w:val="text"/>
        </w:rPr>
        <w:pStyle w:val="Normal"/>
        <w:rPr>
          <w:bCs/>
          <w:iCs/>
          <w:rStyle w:val="text"/>
          <w:b/>
          <w:i/>
          <w:color w:val="000000"/>
          <w:rFonts w:ascii="Arial" w:hAnsiTheme="minorHAnsi" w:cstheme="minorBidi"/>
          <w:sz w:val="28"/>
          <w:szCs w:val="28"/>
        </w:rPr>
      </w:pPr>
      <w:r w:rsidRPr="6938999C">
        <w:rPr>
          <w:bCs/>
          <w:iCs/>
          <w:rStyle w:val="text"/>
          <w:b/>
          <w:i/>
          <w:color w:val="000000"/>
          <w:rFonts w:ascii="Arial" w:hAnsiTheme="minorHAnsi" w:cstheme="minorBidi"/>
          <w:sz w:val="28"/>
          <w:szCs w:val="28"/>
        </w:rPr>
        <w:t xml:space="preserve">A Reflection from </w:t>
      </w:r>
      <w:r w:rsidR="655E7CF1" w:rsidRPr="6938999C">
        <w:rPr>
          <w:bCs/>
          <w:iCs/>
          <w:rStyle w:val="text"/>
          <w:b/>
          <w:i/>
          <w:color w:val="000000"/>
          <w:rFonts w:ascii="Arial" w:hAnsiTheme="minorHAnsi" w:cstheme="minorBidi"/>
          <w:sz w:val="28"/>
          <w:szCs w:val="28"/>
        </w:rPr>
        <w:t>Dave</w:t>
      </w:r>
    </w:p>
    <w:p>
      <w:pPr>
        <w:shd w:fill="FFFFFF"/>
        <w:pStyle w:val="Normal"/>
        <w:rPr>
          <w:b w:val="0"/>
          <w:i w:val="0"/>
          <w:rFonts w:ascii="Arial"/>
        </w:rPr>
      </w:pPr>
      <w:r>
        <w:rPr>
          <w:rStyle w:val="text"/>
          <w:b w:val="0"/>
          <w:i w:val="0"/>
          <w:color w:val="000000"/>
          <w:rFonts w:ascii="Arial"/>
          <w:sz w:val="28"/>
        </w:rPr>
        <w:t>Learning to walk is a wobbly business. If you have seen a baby take their first steps it is both amazing and terrifying. Those same feet that take the miraculous risk of carrying the full weight of that precious little body, are also the inexperienced feet that can, and will, send that body tumbling to the ground. The risk is worth it, even when it leads to falls, bumps, and the inevitable need for a big encouraging hug to keep going! But it is not only that babies learn to take new steps. We all carry ourselves into new situations, learn new skills, and test ourselves with new responsibilities. Sometimes we feel brave, sometimes our fear keeps us in our comfort zone, and what is true in our life experiences, is also true in the life of faith.</w:t>
      </w:r>
    </w:p>
    <w:p>
      <w:pPr>
        <w:shd w:fill="FFFFFF"/>
        <w:pStyle w:val="Normal"/>
        <w:rPr>
          <w:i w:val="0"/>
        </w:rPr>
      </w:pPr>
      <w:r>
        <w:rPr>
          <w:rStyle w:val="text"/>
          <w:b w:val="0"/>
          <w:i w:val="0"/>
          <w:color w:val="000000"/>
          <w:rFonts w:ascii="Arial"/>
          <w:sz w:val="28"/>
        </w:rPr>
        <w:t xml:space="preserve">Like Peter in our gospel reading, we can feel comfortable in our own boat, that familiar place that seems under our control. That is, until a storm hits us hard! Suddenly, like the disciples, we feel alone, in survival mode. This is not the time to learn something new… Yet our gospel reading shows that it is at this moment that Jesus chooses to teach Peter what it means to walk faithfully. </w:t>
      </w:r>
    </w:p>
    <w:p>
      <w:pPr>
        <w:shd w:fill="FFFFFF"/>
        <w:pStyle w:val="Normal"/>
        <w:rPr>
          <w:i w:val="0"/>
        </w:rPr>
      </w:pPr>
      <w:r>
        <w:rPr>
          <w:rStyle w:val="text"/>
          <w:b w:val="0"/>
          <w:i w:val="0"/>
          <w:color w:val="000000"/>
          <w:rFonts w:ascii="Arial"/>
          <w:sz w:val="28"/>
        </w:rPr>
        <w:t>Jesus knows the storms we all face. As he miraculously walks amongst fierce winds and over the massive waves, he shows himself to be greater than the things that overwhelm us. So often we just want him to still the storm, but he does not do that here, at least not immediately. Instead he makes the storm part of Peter's walk with him, as he calls him out of the safety of his boat, and asks him to come to him, trusting his full weight to stand on the same stormy water that Jesus stands on.</w:t>
      </w:r>
    </w:p>
    <w:p>
      <w:pPr>
        <w:shd w:fill="FFFFFF"/>
        <w:pStyle w:val="Normal"/>
        <w:rPr>
          <w:i w:val="0"/>
        </w:rPr>
      </w:pPr>
      <w:r>
        <w:rPr>
          <w:rStyle w:val="text"/>
          <w:b w:val="0"/>
          <w:i w:val="0"/>
          <w:color w:val="000000"/>
          <w:rFonts w:ascii="Arial"/>
          <w:sz w:val="28"/>
        </w:rPr>
        <w:t>How must that have felt? How often do we let our fear of failure keep us from taking those risky steps with Jesus? The miracle is that Peter tried, and succeeded even briefly, before he sank and cried to Jesus… and found Jesus' hand immediately there, catching him, showing him he had no need to fear or doubt. He would never have known that if he had stayed in the boat and out of the stormy waters.</w:t>
      </w:r>
    </w:p>
    <w:p>
      <w:pPr>
        <w:shd w:fill="FFFFFF"/>
        <w:pStyle w:val="Normal"/>
        <w:rPr>
          <w:i w:val="0"/>
        </w:rPr>
      </w:pPr>
      <w:r>
        <w:rPr>
          <w:rStyle w:val="text"/>
          <w:b w:val="0"/>
          <w:i w:val="0"/>
          <w:color w:val="000000"/>
          <w:rFonts w:ascii="Arial"/>
          <w:sz w:val="28"/>
        </w:rPr>
        <w:t xml:space="preserve">It is good news that Jesus comes amongst us, overcomes the storms of life and death, and teaches us to walk faithfully with him. Our faith is in that good news, but walking faithfully is also about carrying that good news to others. That is what Paul is saying when he talks in Romans about 'beautiful feet.' They are not beautiful because they have safe, comfortable, or impressive shoes on, but because, like that little baby learning to walk, they are willing to carry the precious news of Jesus to others on our own wobbly, fearful and doubting feet. Feet of faith that may sometimes fail, but may also walk miraculously on water with Jesus. </w:t>
      </w:r>
    </w:p>
    <w:p>
      <w:pPr>
        <w:shd w:fill="FFFFFF"/>
        <w:pStyle w:val="Normal"/>
        <w:rPr>
          <w:i w:val="0"/>
        </w:rPr>
      </w:pPr>
      <w:r>
        <w:rPr>
          <w:rStyle w:val="text"/>
          <w:b w:val="0"/>
          <w:i w:val="0"/>
          <w:color w:val="000000"/>
          <w:rFonts w:ascii="Arial"/>
          <w:sz w:val="28"/>
        </w:rPr>
        <w:t>So whether you feel you are in the safety of the boat, or the wildness of the storm, do not fear, and with your beautiful, wobbly, faithful feet, carry that good news that the Jesus who is greater than every storm is with us, now and forever.</w:t>
      </w:r>
    </w:p>
    <w:sectPr w:rsidR="007611C1" w:rsidRPr="005F0ADB" w:rsidSect="004A0A0C">
      <w:docGrid w:linePitch="360"/>
      <w:pgSz w:w="11906" w:h="16838"/>
      <w:pgMar w:left="720" w:right="720" w:top="720" w:bottom="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E5795" w14:textId="77777777" w:rsidR="00EA147F" w:rsidRDefault="00EA147F" w:rsidP="003D122D">
      <w:pPr>
        <w:spacing w:after="0" w:line="240" w:lineRule="auto"/>
      </w:pPr>
      <w:r>
        <w:separator/>
      </w:r>
    </w:p>
  </w:endnote>
  <w:endnote w:type="continuationSeparator" w:id="0">
    <w:p w14:paraId="2AEE1CEE" w14:textId="77777777" w:rsidR="00EA147F" w:rsidRDefault="00EA147F" w:rsidP="003D122D">
      <w:pPr>
        <w:spacing w:after="0" w:line="240" w:lineRule="auto"/>
      </w:pPr>
      <w:r>
        <w:continuationSeparator/>
      </w:r>
    </w:p>
  </w:endnote>
  <w:endnote w:type="continuationNotice" w:id="1">
    <w:p w14:paraId="0FE26ED3" w14:textId="77777777" w:rsidR="00EA147F" w:rsidRDefault="00EA147F">
      <w:pPr>
        <w:spacing w:after="0" w:line="240" w:lineRule="auto"/>
      </w:pP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font w:name="Arial"/>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BE00" w14:textId="77777777" w:rsidR="00EA147F" w:rsidRDefault="00EA147F" w:rsidP="003D122D">
      <w:pPr>
        <w:spacing w:after="0" w:line="240" w:lineRule="auto"/>
      </w:pPr>
      <w:r>
        <w:separator/>
      </w:r>
    </w:p>
  </w:footnote>
  <w:footnote w:type="continuationSeparator" w:id="0">
    <w:p w14:paraId="2E4E8958" w14:textId="77777777" w:rsidR="00EA147F" w:rsidRDefault="00EA147F" w:rsidP="003D122D">
      <w:pPr>
        <w:spacing w:after="0" w:line="240" w:lineRule="auto"/>
      </w:pPr>
      <w:r>
        <w:continuationSeparator/>
      </w:r>
    </w:p>
  </w:footnote>
  <w:footnote w:type="continuationNotice" w:id="1">
    <w:p w14:paraId="5F528688" w14:textId="77777777" w:rsidR="00EA147F" w:rsidRDefault="00EA147F">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4171475C"/>
    <w:tmpl w:val="CFB01276"/>
    <w:lvl w:ilvl="0" w:tplc="95A8C396">
      <w:numFmt w:val="bullet"/>
      <w:lvlText w:val="-"/>
      <w:start w:val="25"/>
      <w:rPr>
        <w:rFonts w:ascii="Segoe UI" w:cs="Segoe UI" w:eastAsia="Times New Roman" w:hAnsi="Segoe UI" w:hint="default"/>
      </w:rPr>
      <w:pPr>
        <w:ind w:left="405"/>
        <w:ind w:hanging="360"/>
      </w:pPr>
      <w:lvlJc w:val="left"/>
    </w:lvl>
    <w:lvl w:ilvl="1" w:tentative="1" w:tplc="08090003">
      <w:numFmt w:val="bullet"/>
      <w:lvlText w:val="o"/>
      <w:start w:val="1"/>
      <w:rPr>
        <w:rFonts w:ascii="Courier New" w:cs="Courier New" w:hAnsi="Courier New" w:hint="default"/>
      </w:rPr>
      <w:pPr>
        <w:ind w:left="1125"/>
        <w:ind w:hanging="360"/>
      </w:pPr>
      <w:lvlJc w:val="left"/>
    </w:lvl>
    <w:lvl w:ilvl="2" w:tentative="1" w:tplc="08090005">
      <w:numFmt w:val="bullet"/>
      <w:lvlText w:val=""/>
      <w:start w:val="1"/>
      <w:rPr>
        <w:rFonts w:ascii="Wingdings" w:hAnsi="Wingdings" w:hint="default"/>
      </w:rPr>
      <w:pPr>
        <w:ind w:left="1845"/>
        <w:ind w:hanging="360"/>
      </w:pPr>
      <w:lvlJc w:val="left"/>
    </w:lvl>
    <w:lvl w:ilvl="3" w:tentative="1" w:tplc="08090001">
      <w:numFmt w:val="bullet"/>
      <w:lvlText w:val=""/>
      <w:start w:val="1"/>
      <w:rPr>
        <w:rFonts w:ascii="Symbol" w:hAnsi="Symbol" w:hint="default"/>
      </w:rPr>
      <w:pPr>
        <w:ind w:left="2565"/>
        <w:ind w:hanging="360"/>
      </w:pPr>
      <w:lvlJc w:val="left"/>
    </w:lvl>
    <w:lvl w:ilvl="4" w:tentative="1" w:tplc="08090003">
      <w:numFmt w:val="bullet"/>
      <w:lvlText w:val="o"/>
      <w:start w:val="1"/>
      <w:rPr>
        <w:rFonts w:ascii="Courier New" w:cs="Courier New" w:hAnsi="Courier New" w:hint="default"/>
      </w:rPr>
      <w:pPr>
        <w:ind w:left="3285"/>
        <w:ind w:hanging="360"/>
      </w:pPr>
      <w:lvlJc w:val="left"/>
    </w:lvl>
    <w:lvl w:ilvl="5" w:tentative="1" w:tplc="08090005">
      <w:numFmt w:val="bullet"/>
      <w:lvlText w:val=""/>
      <w:start w:val="1"/>
      <w:rPr>
        <w:rFonts w:ascii="Wingdings" w:hAnsi="Wingdings" w:hint="default"/>
      </w:rPr>
      <w:pPr>
        <w:ind w:left="4005"/>
        <w:ind w:hanging="360"/>
      </w:pPr>
      <w:lvlJc w:val="left"/>
    </w:lvl>
    <w:lvl w:ilvl="6" w:tentative="1" w:tplc="08090001">
      <w:numFmt w:val="bullet"/>
      <w:lvlText w:val=""/>
      <w:start w:val="1"/>
      <w:rPr>
        <w:rFonts w:ascii="Symbol" w:hAnsi="Symbol" w:hint="default"/>
      </w:rPr>
      <w:pPr>
        <w:ind w:left="4725"/>
        <w:ind w:hanging="360"/>
      </w:pPr>
      <w:lvlJc w:val="left"/>
    </w:lvl>
    <w:lvl w:ilvl="7" w:tentative="1" w:tplc="08090003">
      <w:numFmt w:val="bullet"/>
      <w:lvlText w:val="o"/>
      <w:start w:val="1"/>
      <w:rPr>
        <w:rFonts w:ascii="Courier New" w:cs="Courier New" w:hAnsi="Courier New" w:hint="default"/>
      </w:rPr>
      <w:pPr>
        <w:ind w:left="5445"/>
        <w:ind w:hanging="360"/>
      </w:pPr>
      <w:lvlJc w:val="left"/>
    </w:lvl>
    <w:lvl w:ilvl="8" w:tentative="1" w:tplc="08090005">
      <w:numFmt w:val="bullet"/>
      <w:lvlText w:val=""/>
      <w:start w:val="1"/>
      <w:rPr>
        <w:rFonts w:ascii="Wingdings" w:hAnsi="Wingdings" w:hint="default"/>
      </w:rPr>
      <w:pPr>
        <w:ind w:left="6165"/>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9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rsids>
    <w:rsidRoot val="008E3733"/>
    <w:rsid val="000013F6"/>
    <w:rsid val="00007CE1"/>
    <w:rsid val="000127C9"/>
    <w:rsid val="0001478F"/>
    <w:rsid val="00023C15"/>
    <w:rsid val="00027665"/>
    <w:rsid val="00044AFF"/>
    <w:rsid val="00047368"/>
    <w:rsid val="000479A0"/>
    <w:rsid val="00054731"/>
    <w:rsid val="000609C0"/>
    <w:rsid val="00066606"/>
    <w:rsid val="00067046"/>
    <w:rsid val="00071A30"/>
    <w:rsid val="00080FB5"/>
    <w:rsid val="00086A94"/>
    <w:rsid val="000A0B9D"/>
    <w:rsid val="000A0DC2"/>
    <w:rsid val="000A22A3"/>
    <w:rsid val="000A22EF"/>
    <w:rsid val="000A5687"/>
    <w:rsid val="000B3188"/>
    <w:rsid val="000B6032"/>
    <w:rsid val="000C2FF4"/>
    <w:rsid val="000C49EB"/>
    <w:rsid val="000C7D2C"/>
    <w:rsid val="000D7E38"/>
    <w:rsid val="000E1370"/>
    <w:rsid val="000E14EB"/>
    <w:rsid val="000E2749"/>
    <w:rsid val="000F3A8D"/>
    <w:rsid val="000F478A"/>
    <w:rsid val="001005F8"/>
    <w:rsid val="00110A6C"/>
    <w:rsid val="001160AD"/>
    <w:rsid val="00131B15"/>
    <w:rsid val="00133E01"/>
    <w:rsid val="00137903"/>
    <w:rsid val="00142198"/>
    <w:rsid val="00142438"/>
    <w:rsid val="00142B23"/>
    <w:rsid val="00143386"/>
    <w:rsid val="00143A2B"/>
    <w:rsid val="00163C5F"/>
    <w:rsid val="00167310"/>
    <w:rsid val="00170CA2"/>
    <w:rsid val="001719FE"/>
    <w:rsid val="001831FB"/>
    <w:rsid val="001833A2"/>
    <w:rsid val="00186082"/>
    <w:rsid val="00186676"/>
    <w:rsid val="00191214"/>
    <w:rsid val="001914F7"/>
    <w:rsid val="00192DF4"/>
    <w:rsid val="00196ED4"/>
    <w:rsid val="001A148C"/>
    <w:rsid val="001A2E38"/>
    <w:rsid val="001B024C"/>
    <w:rsid val="001B0FC3"/>
    <w:rsid val="001B62CA"/>
    <w:rsid val="001B659E"/>
    <w:rsid val="001C0D1D"/>
    <w:rsid val="001C365F"/>
    <w:rsid val="001C747B"/>
    <w:rsid val="001D225A"/>
    <w:rsid val="001D3F44"/>
    <w:rsid val="001E0614"/>
    <w:rsid val="001E19C3"/>
    <w:rsid val="001E35F5"/>
    <w:rsid val="001F0012"/>
    <w:rsid val="001F4BC4"/>
    <w:rsid val="001F55C6"/>
    <w:rsid val="001F783D"/>
    <w:rsid val="0020542C"/>
    <w:rsid val="00212471"/>
    <w:rsid val="0021408D"/>
    <w:rsid val="002140C0"/>
    <w:rsid val="00215DAF"/>
    <w:rsid val="00216FA6"/>
    <w:rsid val="002245FB"/>
    <w:rsid val="002260DD"/>
    <w:rsid val="00226E9F"/>
    <w:rsid val="002344E3"/>
    <w:rsid val="00235A15"/>
    <w:rsid val="002400F3"/>
    <w:rsid val="00277452"/>
    <w:rsid val="00281F97"/>
    <w:rsid val="002851CF"/>
    <w:rsid val="002928C5"/>
    <w:rsid val="002A065F"/>
    <w:rsid val="002A2593"/>
    <w:rsid val="002A5476"/>
    <w:rsid val="002C1096"/>
    <w:rsid val="002C2EA7"/>
    <w:rsid val="002C53AE"/>
    <w:rsid val="002C7B21"/>
    <w:rsid val="002D48F8"/>
    <w:rsid val="002D4A64"/>
    <w:rsid val="002D5AA7"/>
    <w:rsid val="002D6254"/>
    <w:rsid val="002D7239"/>
    <w:rsid val="002E38B2"/>
    <w:rsid val="002F039B"/>
    <w:rsid val="002F2913"/>
    <w:rsid val="002F3589"/>
    <w:rsid val="002F6161"/>
    <w:rsid val="0030514C"/>
    <w:rsid val="00306503"/>
    <w:rsid val="00307EE4"/>
    <w:rsid val="00331C92"/>
    <w:rsid val="0033358A"/>
    <w:rsid val="0033370E"/>
    <w:rsid val="00334AC2"/>
    <w:rsid val="003355E5"/>
    <w:rsid val="0033656E"/>
    <w:rsid val="00345DA6"/>
    <w:rsid val="00353880"/>
    <w:rsid val="00362713"/>
    <w:rsid val="00380792"/>
    <w:rsid val="003872EF"/>
    <w:rsid val="003915DE"/>
    <w:rsid val="003957B8"/>
    <w:rsid val="003973CB"/>
    <w:rsid val="00397606"/>
    <w:rsid val="003A1264"/>
    <w:rsid val="003A40F7"/>
    <w:rsid val="003A4AD3"/>
    <w:rsid val="003A6F90"/>
    <w:rsid val="003C28EE"/>
    <w:rsid val="003C5A57"/>
    <w:rsid val="003D0761"/>
    <w:rsid val="003D122D"/>
    <w:rsid val="003D294C"/>
    <w:rsid val="003D4D40"/>
    <w:rsid val="003E21E2"/>
    <w:rsid val="003E2871"/>
    <w:rsid val="003E3DAB"/>
    <w:rsid val="003F3C67"/>
    <w:rsid val="003F4407"/>
    <w:rsid val="003F4E20"/>
    <w:rsid val="003F509E"/>
    <w:rsid val="003F5D4F"/>
    <w:rsid val="00410968"/>
    <w:rsid val="0041200A"/>
    <w:rsid val="00412E28"/>
    <w:rsid val="00415B05"/>
    <w:rsid val="00425033"/>
    <w:rsid val="00425BD7"/>
    <w:rsid val="00427293"/>
    <w:rsid val="00434240"/>
    <w:rsid val="004364C1"/>
    <w:rsid val="00446771"/>
    <w:rsid val="004603D6"/>
    <w:rsid val="0046330D"/>
    <w:rsid val="0046742B"/>
    <w:rsid val="004755A3"/>
    <w:rsid val="00482E07"/>
    <w:rsid val="00486442"/>
    <w:rsid val="004A0A0C"/>
    <w:rsid val="004A6A97"/>
    <w:rsid val="004B2C4D"/>
    <w:rsid val="004B6943"/>
    <w:rsid val="004C137A"/>
    <w:rsid val="004C1C2D"/>
    <w:rsid val="004C4836"/>
    <w:rsid val="004D39D5"/>
    <w:rsid val="004D6062"/>
    <w:rsid val="004E107C"/>
    <w:rsid val="004E30C6"/>
    <w:rsid val="004E385B"/>
    <w:rsid val="004E7C5C"/>
    <w:rsid val="004F43FF"/>
    <w:rsid val="004F6FD6"/>
    <w:rsid val="004F7925"/>
    <w:rsid val="00502290"/>
    <w:rsid val="00503467"/>
    <w:rsid val="0051067E"/>
    <w:rsid val="005110EA"/>
    <w:rsid val="005113E7"/>
    <w:rsid val="0051510E"/>
    <w:rsid val="005155CA"/>
    <w:rsid val="0051610D"/>
    <w:rsid val="005162CB"/>
    <w:rsid val="00517CAB"/>
    <w:rsid val="00524CBD"/>
    <w:rsid val="00525358"/>
    <w:rsid val="0052708F"/>
    <w:rsid val="00527CA7"/>
    <w:rsid val="00530637"/>
    <w:rsid val="0053619D"/>
    <w:rsid val="00541F2F"/>
    <w:rsid val="005437C9"/>
    <w:rsid val="00545BA4"/>
    <w:rsid val="0055152C"/>
    <w:rsid val="00556820"/>
    <w:rsid val="00557C71"/>
    <w:rsid val="00564FBA"/>
    <w:rsid val="00576877"/>
    <w:rsid val="00577A69"/>
    <w:rsid val="005809DE"/>
    <w:rsid val="00583453"/>
    <w:rsid val="00583FB2"/>
    <w:rsid val="0058413E"/>
    <w:rsid val="00586024"/>
    <w:rsid val="0059166F"/>
    <w:rsid val="00591C17"/>
    <w:rsid val="005924AB"/>
    <w:rsid val="005A2737"/>
    <w:rsid val="005A7F84"/>
    <w:rsid val="005B7100"/>
    <w:rsid val="005C018B"/>
    <w:rsid val="005C3982"/>
    <w:rsid val="005C6810"/>
    <w:rsid val="005D0D3B"/>
    <w:rsid val="005D6D38"/>
    <w:rsid val="005E3CD5"/>
    <w:rsid val="005E3E7B"/>
    <w:rsid val="005E54F5"/>
    <w:rsid val="005F0279"/>
    <w:rsid val="005F2D8F"/>
    <w:rsid val="005F352D"/>
    <w:rsid val="0060005E"/>
    <w:rsid val="00603C45"/>
    <w:rsid val="00604252"/>
    <w:rsid val="006045EF"/>
    <w:rsid val="0060777C"/>
    <w:rsid val="00620907"/>
    <w:rsid val="006219A2"/>
    <w:rsid val="00623FAD"/>
    <w:rsid val="00624CE8"/>
    <w:rsid val="00632770"/>
    <w:rsid val="00636DC8"/>
    <w:rsid val="0063704D"/>
    <w:rsid val="00641661"/>
    <w:rsid val="00641CD5"/>
    <w:rsid val="00643210"/>
    <w:rsid val="006451D7"/>
    <w:rsid val="0065218D"/>
    <w:rsid val="00654681"/>
    <w:rsid val="00657BBE"/>
    <w:rsid val="00664F85"/>
    <w:rsid val="006671B5"/>
    <w:rsid val="006700F0"/>
    <w:rsid val="006764C7"/>
    <w:rsid val="00682E44"/>
    <w:rsid val="006870D0"/>
    <w:rsid val="006948B6"/>
    <w:rsid val="006A2999"/>
    <w:rsid val="006A3AFF"/>
    <w:rsid val="006A3B84"/>
    <w:rsid val="006B01D0"/>
    <w:rsid val="006B2ADB"/>
    <w:rsid val="006D7BA2"/>
    <w:rsid val="006F676E"/>
    <w:rsid val="00706119"/>
    <w:rsid val="00715A03"/>
    <w:rsid val="007169C2"/>
    <w:rsid val="00716FA6"/>
    <w:rsid val="00721D86"/>
    <w:rsid val="00721E60"/>
    <w:rsid val="0072413F"/>
    <w:rsid val="007259B7"/>
    <w:rsid val="00727CE1"/>
    <w:rsid val="00730549"/>
    <w:rsid val="00733F56"/>
    <w:rsid val="00745212"/>
    <w:rsid val="00750104"/>
    <w:rsid val="00752C61"/>
    <w:rsid val="00753F41"/>
    <w:rsid val="00757066"/>
    <w:rsid val="007605A1"/>
    <w:rsid val="007611C1"/>
    <w:rsid val="00763F6F"/>
    <w:rsid val="00783C08"/>
    <w:rsid val="00790FD8"/>
    <w:rsid val="0079121B"/>
    <w:rsid val="007A13F7"/>
    <w:rsid val="007A59E8"/>
    <w:rsid val="007B1856"/>
    <w:rsid val="007B6C7D"/>
    <w:rsid val="007C71E9"/>
    <w:rsid val="007D4EC5"/>
    <w:rsid val="007D5C58"/>
    <w:rsid val="007E323A"/>
    <w:rsid val="007F23D2"/>
    <w:rsid val="007F3EBA"/>
    <w:rsid val="007F4379"/>
    <w:rsid val="0080381A"/>
    <w:rsid val="00807434"/>
    <w:rsid val="00810837"/>
    <w:rsid val="00823B83"/>
    <w:rsid val="00825F39"/>
    <w:rsid val="008323D0"/>
    <w:rsid val="00841B3D"/>
    <w:rsid val="00872A55"/>
    <w:rsid val="00873897"/>
    <w:rsid val="00880697"/>
    <w:rsid val="008849EC"/>
    <w:rsid val="0089107F"/>
    <w:rsid val="008911CC"/>
    <w:rsid val="00894B46"/>
    <w:rsid val="00894D6B"/>
    <w:rsid val="00896D82"/>
    <w:rsid val="008B26AF"/>
    <w:rsid val="008D3607"/>
    <w:rsid val="008E02D2"/>
    <w:rsid val="008E3733"/>
    <w:rsid val="008E3AD5"/>
    <w:rsid val="008F39DE"/>
    <w:rsid val="008F6AA9"/>
    <w:rsid val="008F7BC0"/>
    <w:rsid val="00900752"/>
    <w:rsid val="00906344"/>
    <w:rsid val="0091180F"/>
    <w:rsid val="00926236"/>
    <w:rsid val="00926AE9"/>
    <w:rsid val="00935AF3"/>
    <w:rsid val="009462A1"/>
    <w:rsid val="00946350"/>
    <w:rsid val="00952B1D"/>
    <w:rsid val="00964D57"/>
    <w:rsid val="009654E6"/>
    <w:rsid val="0098719C"/>
    <w:rsid val="00990F4D"/>
    <w:rsid val="009978DF"/>
    <w:rsid val="009B1028"/>
    <w:rsid val="009B2AFB"/>
    <w:rsid val="009E5BB7"/>
    <w:rsid val="009E629F"/>
    <w:rsid val="009F1CBC"/>
    <w:rsid val="009F49CA"/>
    <w:rsid val="009F6271"/>
    <w:rsid val="00A009E9"/>
    <w:rsid val="00A20562"/>
    <w:rsid val="00A23745"/>
    <w:rsid val="00A24A8B"/>
    <w:rsid val="00A27640"/>
    <w:rsid val="00A27EE8"/>
    <w:rsid val="00A36B7F"/>
    <w:rsid val="00A424BB"/>
    <w:rsid val="00A52F9A"/>
    <w:rsid val="00A63BE2"/>
    <w:rsid val="00A730C9"/>
    <w:rsid val="00A80D9C"/>
    <w:rsid val="00A81F8C"/>
    <w:rsid val="00A826D3"/>
    <w:rsid val="00A83162"/>
    <w:rsid val="00A9162E"/>
    <w:rsid val="00AA1EF1"/>
    <w:rsid val="00AA3674"/>
    <w:rsid val="00AA6558"/>
    <w:rsid val="00AA7955"/>
    <w:rsid val="00AB048A"/>
    <w:rsid val="00AC090A"/>
    <w:rsid val="00AC388E"/>
    <w:rsid val="00AD36F4"/>
    <w:rsid val="00AE0CE1"/>
    <w:rsid val="00AE2030"/>
    <w:rsid val="00AE3030"/>
    <w:rsid val="00AE5677"/>
    <w:rsid val="00AE6AAC"/>
    <w:rsid val="00AF1226"/>
    <w:rsid val="00AF393C"/>
    <w:rsid val="00AF553E"/>
    <w:rsid val="00AF6A12"/>
    <w:rsid val="00B0027D"/>
    <w:rsid val="00B020D6"/>
    <w:rsid val="00B0777E"/>
    <w:rsid val="00B16E22"/>
    <w:rsid val="00B17823"/>
    <w:rsid val="00B31DB0"/>
    <w:rsid val="00B36433"/>
    <w:rsid val="00B3657E"/>
    <w:rsid val="00B45CE0"/>
    <w:rsid val="00B46027"/>
    <w:rsid val="00B53A42"/>
    <w:rsid val="00B6276E"/>
    <w:rsid val="00B63DBD"/>
    <w:rsid val="00B660B6"/>
    <w:rsid val="00B67FDC"/>
    <w:rsid val="00B700B3"/>
    <w:rsid val="00B81147"/>
    <w:rsid val="00B87A84"/>
    <w:rsid val="00BA6894"/>
    <w:rsid val="00BB6122"/>
    <w:rsid val="00BC04CE"/>
    <w:rsid val="00BC3B18"/>
    <w:rsid val="00BC64A9"/>
    <w:rsid val="00BE3971"/>
    <w:rsid val="00BE3C0F"/>
    <w:rsid val="00BF0C09"/>
    <w:rsid val="00C03367"/>
    <w:rsid val="00C107DD"/>
    <w:rsid val="00C11079"/>
    <w:rsid val="00C11F26"/>
    <w:rsid val="00C128EA"/>
    <w:rsid val="00C20CCB"/>
    <w:rsid val="00C2267A"/>
    <w:rsid val="00C251FF"/>
    <w:rsid val="00C27E93"/>
    <w:rsid val="00C32FEA"/>
    <w:rsid val="00C37856"/>
    <w:rsid val="00C42B0B"/>
    <w:rsid val="00C44767"/>
    <w:rsid val="00C521D9"/>
    <w:rsid val="00C62DF6"/>
    <w:rsid val="00C67147"/>
    <w:rsid val="00C77222"/>
    <w:rsid val="00C907F0"/>
    <w:rsid val="00C9173E"/>
    <w:rsid val="00C94F69"/>
    <w:rsid val="00CA4670"/>
    <w:rsid val="00CA6C77"/>
    <w:rsid val="00CB7C80"/>
    <w:rsid val="00CC04B1"/>
    <w:rsid val="00CC1A93"/>
    <w:rsid val="00CC6338"/>
    <w:rsid val="00CD458F"/>
    <w:rsid val="00CD70B2"/>
    <w:rsid val="00CE3873"/>
    <w:rsid val="00CE3E9D"/>
    <w:rsid val="00CE5739"/>
    <w:rsid val="00CF1578"/>
    <w:rsid val="00D03A9F"/>
    <w:rsid val="00D13032"/>
    <w:rsid val="00D205E1"/>
    <w:rsid val="00D20BEE"/>
    <w:rsid val="00D26963"/>
    <w:rsid val="00D312C5"/>
    <w:rsid val="00D36A4D"/>
    <w:rsid val="00D561D3"/>
    <w:rsid val="00D569E1"/>
    <w:rsid val="00D602CF"/>
    <w:rsid val="00D67625"/>
    <w:rsid val="00D71F84"/>
    <w:rsid val="00D734CF"/>
    <w:rsid val="00D84BC7"/>
    <w:rsid val="00D87096"/>
    <w:rsid val="00D904AC"/>
    <w:rsid val="00D90612"/>
    <w:rsid val="00D9620F"/>
    <w:rsid val="00DA2323"/>
    <w:rsid val="00DA366B"/>
    <w:rsid val="00DA6D19"/>
    <w:rsid val="00DC5851"/>
    <w:rsid val="00DC766E"/>
    <w:rsid val="00DD1AA0"/>
    <w:rsid val="00DD25E4"/>
    <w:rsid val="00DD5416"/>
    <w:rsid val="00DD63D6"/>
    <w:rsid val="00DE0B46"/>
    <w:rsid val="00DF619C"/>
    <w:rsid val="00DF6A98"/>
    <w:rsid val="00E059BD"/>
    <w:rsid val="00E068EF"/>
    <w:rsid val="00E12A04"/>
    <w:rsid val="00E1309E"/>
    <w:rsid val="00E25F2F"/>
    <w:rsid val="00E265EB"/>
    <w:rsid val="00E3094F"/>
    <w:rsid val="00E36713"/>
    <w:rsid val="00E446BD"/>
    <w:rsid val="00E507B4"/>
    <w:rsid val="00E5560F"/>
    <w:rsid val="00E5751E"/>
    <w:rsid val="00E6037C"/>
    <w:rsid val="00E6151F"/>
    <w:rsid val="00E61F67"/>
    <w:rsid val="00E66762"/>
    <w:rsid val="00E67FF2"/>
    <w:rsid val="00E73D67"/>
    <w:rsid val="00E75E63"/>
    <w:rsid val="00E83BE7"/>
    <w:rsid val="00E84C0A"/>
    <w:rsid val="00E92A10"/>
    <w:rsid val="00E935A7"/>
    <w:rsid val="00E93CBB"/>
    <w:rsid val="00E960A7"/>
    <w:rsid val="00EA147F"/>
    <w:rsid val="00EA4FDA"/>
    <w:rsid val="00EA5781"/>
    <w:rsid val="00EC1AB6"/>
    <w:rsid val="00EC26D9"/>
    <w:rsid val="00EC5C36"/>
    <w:rsid val="00EE0990"/>
    <w:rsid val="00EE5916"/>
    <w:rsid val="00EF1956"/>
    <w:rsid val="00EF635B"/>
    <w:rsid val="00F0489A"/>
    <w:rsid val="00F07921"/>
    <w:rsid val="00F138B4"/>
    <w:rsid val="00F14C60"/>
    <w:rsid val="00F201BD"/>
    <w:rsid val="00F22D2A"/>
    <w:rsid val="00F23A04"/>
    <w:rsid val="00F27352"/>
    <w:rsid val="00F30B51"/>
    <w:rsid val="00F34B34"/>
    <w:rsid val="00F359E6"/>
    <w:rsid val="00F374BB"/>
    <w:rsid val="00F37F64"/>
    <w:rsid val="00F40007"/>
    <w:rsid val="00F418BC"/>
    <w:rsid val="00F5086F"/>
    <w:rsid val="00F5484D"/>
    <w:rsid val="00F56989"/>
    <w:rsid val="00F57138"/>
    <w:rsid val="00F61322"/>
    <w:rsid val="00F6146A"/>
    <w:rsid val="00F65B91"/>
    <w:rsid val="00F703C5"/>
    <w:rsid val="00F760C3"/>
    <w:rsid val="00F76194"/>
    <w:rsid val="00F77EF6"/>
    <w:rsid val="00F806EB"/>
    <w:rsid val="00F829BD"/>
    <w:rsid val="00F82B48"/>
    <w:rsid val="00F84307"/>
    <w:rsid val="00F84E9B"/>
    <w:rsid val="00F85935"/>
    <w:rsid val="00F85EA7"/>
    <w:rsid val="00F944C9"/>
    <w:rsid val="00F953FA"/>
    <w:rsid val="00FA44FF"/>
    <w:rsid val="00FB4C9D"/>
    <w:rsid val="00FB74A5"/>
    <w:rsid val="00FC0CD8"/>
    <w:rsid val="00FC5A8F"/>
    <w:rsid val="00FD21B7"/>
    <w:rsid val="00FE693E"/>
    <w:rsid val="00FF03BD"/>
    <w:rsid val="00FF0B89"/>
    <w:rsid val="00FF3E3B"/>
    <w:rsid val="07DEFFCB"/>
    <w:rsid val="0A15D331"/>
    <w:rsid val="0B040993"/>
    <w:rsid val="0D5A5576"/>
    <w:rsid val="0FB22B00"/>
    <w:rsid val="12327C79"/>
    <w:rsid val="1292154F"/>
    <w:rsid val="1370DFBF"/>
    <w:rsid val="14789F83"/>
    <w:rsid val="17609CB4"/>
    <w:rsid val="18C3A5FB"/>
    <w:rsid val="195BB724"/>
    <w:rsid val="1E3B65DE"/>
    <w:rsid val="22914F2B"/>
    <w:rsid val="2353DD1A"/>
    <w:rsid val="23A6F3AC"/>
    <w:rsid val="2582AA82"/>
    <w:rsid val="26315A14"/>
    <w:rsid val="2658A3CF"/>
    <w:rsid val="271911FD"/>
    <w:rsid val="2D30DF8A"/>
    <w:rsid val="2F87349E"/>
    <w:rsid val="2FB18B38"/>
    <w:rsid val="32474440"/>
    <w:rsid val="3D311AD7"/>
    <w:rsid val="3E72EE51"/>
    <w:rsid val="40104E86"/>
    <w:rsid val="403493D0"/>
    <w:rsid val="40A6CF48"/>
    <w:rsid val="40EAA8C0"/>
    <w:rsid val="41BF65A0"/>
    <w:rsid val="4296CC95"/>
    <w:rsid val="44A11A63"/>
    <w:rsid val="521CDB7E"/>
    <w:rsid val="5829DB11"/>
    <w:rsid val="5DE6BC50"/>
    <w:rsid val="5ED1A2D2"/>
    <w:rsid val="61C7CA70"/>
    <w:rsid val="655E7CF1"/>
    <w:rsid val="6938999C"/>
    <w:rsid val="6E78EC2E"/>
    <w:rsid val="701DC218"/>
    <w:rsid val="715683D9"/>
    <w:rsid val="734A5BF0"/>
    <w:rsid val="73865D94"/>
    <w:rsid val="74543028"/>
    <w:rsid val="75D69314"/>
    <w:rsid val="7623386F"/>
    <w:rsid val="795DA6FE"/>
    <w:rsid val="7B26B1EB"/>
    <w:rsid val="7E1B093F"/>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GB"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basedOn w:val="Normal"/>
    <w:next w:val="Normal"/>
    <w:link w:val="Heading1Char"/>
    <w:uiPriority w:val="9"/>
    <w:rsid w:val="00CC04B1"/>
    <w:pPr>
      <w:keepNext/>
      <w:keepLines/>
      <w:outlineLvl w:val="0"/>
      <w:spacing w:before="240" w:after="0"/>
    </w:pPr>
    <w:rPr>
      <w:color w:val="2F5496"/>
      <w:rFonts w:ascii="Calibri Light" w:eastAsiaTheme="majorEastAsia" w:hAnsiTheme="majorHAnsi" w:cstheme="majorBidi"/>
      <w:sz w:val="32"/>
      <w:szCs w:val="32"/>
    </w:rPr>
  </w:style>
  <w:style w:type="paragraph" w:styleId="Heading2">
    <w:name w:val="Heading 2"/>
    <w:qFormat/>
    <w:basedOn w:val="Normal"/>
    <w:next w:val="Normal"/>
    <w:link w:val="Heading2Char"/>
    <w:uiPriority w:val="9"/>
    <w:unhideWhenUsed/>
    <w:rsid w:val="00946350"/>
    <w:pPr>
      <w:keepNext/>
      <w:keepLines/>
      <w:outlineLvl w:val="1"/>
      <w:spacing w:before="40" w:after="0"/>
    </w:pPr>
    <w:rPr>
      <w:color w:val="2F5496"/>
      <w:rFonts w:ascii="Calibri Light" w:eastAsiaTheme="majorEastAsia" w:hAnsiTheme="majorHAnsi" w:cstheme="majorBidi"/>
      <w:sz w:val="26"/>
      <w:szCs w:val="26"/>
    </w:rPr>
  </w:style>
  <w:style w:type="paragraph" w:styleId="Heading3">
    <w:name w:val="Heading 3"/>
    <w:qFormat/>
    <w:basedOn w:val="Normal"/>
    <w:link w:val="Heading3Char"/>
    <w:uiPriority w:val="9"/>
    <w:rsid w:val="007D4EC5"/>
    <w:pPr>
      <w:outlineLvl w:val="2"/>
      <w:spacing w:before="100" w:beforeAutospacing="1" w:after="100" w:afterAutospacing="1" w:line="240" w:lineRule="auto"/>
    </w:pPr>
    <w:rPr>
      <w:bCs/>
      <w:lang w:eastAsia="en-GB"/>
      <w:b/>
      <w:rFonts w:ascii="Times New Roman" w:cs="Times New Roman" w:eastAsia="Times New Roman" w:hAnsi="Times New Roman"/>
      <w:sz w:val="27"/>
      <w:szCs w:val="27"/>
    </w:rPr>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ve1">
    <w:name w:val="ve1"/>
    <w:basedOn w:val="Normal"/>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paragraph" w:styleId="vein">
    <w:name w:val="vein"/>
    <w:basedOn w:val="Normal"/>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highlight">
    <w:name w:val="highlight"/>
    <w:basedOn w:val="DefaultParagraphFont"/>
    <w:rsid w:val="007D4EC5"/>
  </w:style>
  <w:style w:type="character" w:styleId="sorts">
    <w:name w:val="sorts"/>
    <w:basedOn w:val="DefaultParagraphFont"/>
    <w:rsid w:val="007D4EC5"/>
  </w:style>
  <w:style w:type="character" w:styleId="Emphasis">
    <w:name w:val="Emphasis"/>
    <w:qFormat/>
    <w:basedOn w:val="DefaultParagraphFont"/>
    <w:uiPriority w:val="20"/>
    <w:rsid w:val="007D4EC5"/>
    <w:rPr>
      <w:iCs/>
      <w:i/>
    </w:rPr>
  </w:style>
  <w:style w:type="character" w:styleId="text">
    <w:name w:val="text"/>
    <w:basedOn w:val="DefaultParagraphFont"/>
    <w:rsid w:val="007D4EC5"/>
  </w:style>
  <w:style w:type="character" w:styleId="Heading3Char">
    <w:name w:val="Heading 3 Char"/>
    <w:basedOn w:val="DefaultParagraphFont"/>
    <w:link w:val="Heading3"/>
    <w:uiPriority w:val="9"/>
    <w:rsid w:val="007D4EC5"/>
    <w:rPr>
      <w:bCs/>
      <w:lang w:eastAsia="en-GB"/>
      <w:b/>
      <w:rFonts w:ascii="Times New Roman" w:cs="Times New Roman" w:eastAsia="Times New Roman" w:hAnsi="Times New Roman"/>
      <w:sz w:val="27"/>
      <w:szCs w:val="27"/>
    </w:rPr>
  </w:style>
  <w:style w:type="paragraph" w:styleId="NormalWeb">
    <w:name w:val="Normal (Web)"/>
    <w:basedOn w:val="Normal"/>
    <w:uiPriority w:val="99"/>
    <w:unhideWhenUsed/>
    <w:rsid w:val="007D4EC5"/>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Hyperlink">
    <w:name w:val="Hyperlink"/>
    <w:basedOn w:val="DefaultParagraphFont"/>
    <w:uiPriority w:val="99"/>
    <w:unhideWhenUsed/>
    <w:rsid w:val="007D4EC5"/>
    <w:rPr>
      <w:u w:val="single"/>
      <w:color w:val="0000FF"/>
    </w:rPr>
  </w:style>
  <w:style w:type="character" w:styleId="Heading1Char">
    <w:name w:val="Heading 1 Char"/>
    <w:basedOn w:val="DefaultParagraphFont"/>
    <w:link w:val="Heading1"/>
    <w:uiPriority w:val="9"/>
    <w:rsid w:val="00CC04B1"/>
    <w:rPr>
      <w:color w:val="2F5496"/>
      <w:rFonts w:ascii="Calibri Light" w:eastAsiaTheme="majorEastAsia" w:hAnsiTheme="majorHAnsi" w:cstheme="majorBidi"/>
      <w:sz w:val="32"/>
      <w:szCs w:val="32"/>
    </w:rPr>
  </w:style>
  <w:style w:type="paragraph" w:styleId="chapter-2">
    <w:name w:val="chapter-2"/>
    <w:basedOn w:val="Normal"/>
    <w:rsid w:val="00733F56"/>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chapternum">
    <w:name w:val="chapternum"/>
    <w:basedOn w:val="DefaultParagraphFont"/>
    <w:rsid w:val="00733F56"/>
  </w:style>
  <w:style w:type="paragraph" w:styleId="chapter-1">
    <w:name w:val="chapter-1"/>
    <w:basedOn w:val="Normal"/>
    <w:rsid w:val="00170CA2"/>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indent-1-breaks">
    <w:name w:val="indent-1-breaks"/>
    <w:basedOn w:val="DefaultParagraphFont"/>
    <w:rsid w:val="000C2FF4"/>
  </w:style>
  <w:style w:type="paragraph" w:styleId="line">
    <w:name w:val="line"/>
    <w:basedOn w:val="Normal"/>
    <w:rsid w:val="00353880"/>
    <w:pPr>
      <w:spacing w:before="100" w:beforeAutospacing="1" w:after="100" w:afterAutospacing="1" w:line="240" w:lineRule="auto"/>
    </w:pPr>
    <w:rPr>
      <w:lang w:eastAsia="en-GB"/>
      <w:rFonts w:ascii="Times New Roman" w:cs="Times New Roman" w:eastAsia="Times New Roman" w:hAnsi="Times New Roman"/>
      <w:sz w:val="24"/>
      <w:szCs w:val="24"/>
    </w:rPr>
  </w:style>
  <w:style w:type="character" w:styleId="small-caps">
    <w:name w:val="small-caps"/>
    <w:basedOn w:val="DefaultParagraphFont"/>
    <w:rsid w:val="00E92A10"/>
  </w:style>
  <w:style w:type="paragraph" w:styleId="BodyText">
    <w:name w:val="Body Text"/>
    <w:basedOn w:val="Normal"/>
    <w:link w:val="BodyTextChar"/>
    <w:rsid w:val="00397606"/>
    <w:pPr>
      <w:spacing w:after="140" w:line="276" w:lineRule="auto"/>
    </w:pPr>
    <w:rPr>
      <w:kern w:val="2"/>
      <w:lang w:eastAsia="zh-CN" w:bidi="hi-IN"/>
      <w:color w:val="00000A"/>
      <w:rFonts w:ascii="Liberation Serif" w:cs="Lucida Sans" w:eastAsia="SimSun" w:hAnsi="Liberation Serif"/>
      <w:sz w:val="24"/>
      <w:szCs w:val="24"/>
    </w:rPr>
  </w:style>
  <w:style w:type="character" w:styleId="BodyTextChar">
    <w:name w:val="Body Text Char"/>
    <w:basedOn w:val="DefaultParagraphFont"/>
    <w:link w:val="BodyText"/>
    <w:rsid w:val="00397606"/>
    <w:rPr>
      <w:kern w:val="2"/>
      <w:lang w:eastAsia="zh-CN" w:bidi="hi-IN"/>
      <w:color w:val="00000A"/>
      <w:rFonts w:ascii="Liberation Serif" w:cs="Lucida Sans" w:eastAsia="SimSun" w:hAnsi="Liberation Serif"/>
      <w:sz w:val="24"/>
      <w:szCs w:val="24"/>
    </w:rPr>
  </w:style>
  <w:style w:type="character" w:styleId="InternetLink">
    <w:name w:val="Internet Link"/>
    <w:rsid w:val="00A27EE8"/>
    <w:rPr>
      <w:u w:val="single"/>
      <w:color w:val="000080"/>
    </w:rPr>
  </w:style>
  <w:style w:type="paragraph" w:styleId="BalloonText">
    <w:name w:val="Balloon Text"/>
    <w:basedOn w:val="Normal"/>
    <w:link w:val="BalloonTextChar"/>
    <w:uiPriority w:val="99"/>
    <w:semiHidden/>
    <w:unhideWhenUsed/>
    <w:rsid w:val="001B62CA"/>
    <w:pPr>
      <w:spacing w:after="0" w:line="240" w:lineRule="auto"/>
    </w:pPr>
    <w:rPr>
      <w:rFonts w:ascii="Segoe UI" w:cs="Segoe UI" w:hAnsi="Segoe UI"/>
      <w:sz w:val="18"/>
      <w:szCs w:val="18"/>
    </w:rPr>
  </w:style>
  <w:style w:type="character" w:styleId="BalloonTextChar">
    <w:name w:val="Balloon Text Char"/>
    <w:basedOn w:val="DefaultParagraphFont"/>
    <w:link w:val="BalloonText"/>
    <w:uiPriority w:val="99"/>
    <w:semiHidden/>
    <w:rsid w:val="001B62CA"/>
    <w:rPr>
      <w:rFonts w:ascii="Segoe UI" w:cs="Segoe UI" w:hAnsi="Segoe UI"/>
      <w:sz w:val="18"/>
      <w:szCs w:val="18"/>
    </w:rPr>
  </w:style>
  <w:style w:type="character" w:styleId="consbutton">
    <w:name w:val="consbutton"/>
    <w:basedOn w:val="DefaultParagraphFont"/>
    <w:rsid w:val="00482E07"/>
  </w:style>
  <w:style w:type="character" w:styleId="vv">
    <w:name w:val="vv"/>
    <w:basedOn w:val="DefaultParagraphFont"/>
    <w:rsid w:val="00482E07"/>
  </w:style>
  <w:style w:type="paragraph" w:styleId="NoSpacing">
    <w:name w:val="No Spacing"/>
    <w:qFormat/>
    <w:uiPriority w:val="1"/>
    <w:rsid w:val="00482E07"/>
    <w:pPr>
      <w:spacing w:after="0" w:line="240" w:lineRule="auto"/>
    </w:pPr>
  </w:style>
  <w:style w:type="paragraph" w:styleId="ListParagraph">
    <w:name w:val="List Paragraph"/>
    <w:qFormat/>
    <w:basedOn w:val="Normal"/>
    <w:uiPriority w:val="34"/>
    <w:rsid w:val="006A3B84"/>
    <w:pPr>
      <w:ind w:left="720"/>
      <w:contextualSpacing/>
    </w:pPr>
  </w:style>
  <w:style w:type="character" w:styleId="cwvnum">
    <w:name w:val="cwvnum"/>
    <w:basedOn w:val="DefaultParagraphFont"/>
    <w:rsid w:val="00E935A7"/>
  </w:style>
  <w:style w:type="character" w:styleId="redlight">
    <w:name w:val="redlight"/>
    <w:basedOn w:val="DefaultParagraphFont"/>
    <w:rsid w:val="00E935A7"/>
  </w:style>
  <w:style w:type="character" w:styleId="Heading2Char">
    <w:name w:val="Heading 2 Char"/>
    <w:basedOn w:val="DefaultParagraphFont"/>
    <w:link w:val="Heading2"/>
    <w:uiPriority w:val="9"/>
    <w:rsid w:val="00946350"/>
    <w:rPr>
      <w:color w:val="2F5496"/>
      <w:rFonts w:ascii="Calibri Light" w:eastAsiaTheme="majorEastAsia" w:hAnsiTheme="majorHAnsi" w:cstheme="majorBidi"/>
      <w:sz w:val="26"/>
      <w:szCs w:val="26"/>
    </w:rPr>
  </w:style>
  <w:style w:type="character"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styleId="vlcaps">
    <w:name w:val="vlcaps"/>
    <w:basedOn w:val="DefaultParagraphFont"/>
    <w:rsid w:val="008F6AA9"/>
  </w:style>
  <w:style w:type="character" w:styleId="thinspace">
    <w:name w:val="thinspace"/>
    <w:basedOn w:val="DefaultParagraphFont"/>
    <w:rsid w:val="00576877"/>
  </w:style>
  <w:style w:type="paragraph" w:styleId="Header">
    <w:name w:val="header"/>
    <w:basedOn w:val="Normal"/>
    <w:link w:val="HeaderChar"/>
    <w:uiPriority w:val="99"/>
    <w:unhideWhenUsed/>
    <w:rsid w:val="00603C45"/>
    <w:pPr>
      <w:spacing w:after="0" w:line="240" w:lineRule="auto"/>
      <w:tabs>
        <w:tab w:val="center" w:pos="4513"/>
        <w:tab w:val="right" w:pos="9026"/>
      </w:tabs>
    </w:pPr>
  </w:style>
  <w:style w:type="character"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spacing w:after="0" w:line="240" w:lineRule="auto"/>
      <w:tabs>
        <w:tab w:val="center" w:pos="4513"/>
        <w:tab w:val="right" w:pos="9026"/>
      </w:tabs>
    </w:pPr>
  </w:style>
  <w:style w:type="character"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fill="E1DFDD" w:color="auto" w:val="clear"/>
    </w:rPr>
  </w:style>
  <w:style w:type="paragraph" w:styleId="first-line-none">
    <w:name w:val="first-line-none"/>
    <w:basedOn w:val="Normal"/>
    <w:rsid w:val="00AE3030"/>
    <w:pPr>
      <w:spacing w:before="100" w:beforeAutospacing="1" w:after="100" w:afterAutospacing="1" w:line="240" w:lineRule="auto"/>
    </w:pPr>
    <w:rPr>
      <w:lang w:eastAsia="en-GB"/>
      <w:rFonts w:ascii="Times New Roman" w:cs="Times New Roman" w:eastAsia="Times New Roman" w:hAnsi="Times New Roman"/>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6</TotalTime>
  <Pages>4</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Severn Loop Admin</cp:lastModifiedBy>
  <cp:revision>4</cp:revision>
  <cp:lastPrinted>2024-08-14T20:42:00Z</cp:lastPrinted>
  <dcterms:created xsi:type="dcterms:W3CDTF">2026-06-15T16:34:00Z</dcterms:created>
  <dcterms:modified xsi:type="dcterms:W3CDTF">2026-06-15T16:41:00Z</dcterms:modified>
</cp:coreProperties>
</file>